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72" w:type="dxa"/>
        <w:tblLayout w:type="fixed"/>
        <w:tblLook w:val="00A0" w:firstRow="1" w:lastRow="0" w:firstColumn="1" w:lastColumn="0" w:noHBand="0" w:noVBand="0"/>
      </w:tblPr>
      <w:tblGrid>
        <w:gridCol w:w="5554"/>
        <w:gridCol w:w="4034"/>
      </w:tblGrid>
      <w:tr w:rsidR="00C1529F" w:rsidTr="00697048">
        <w:trPr>
          <w:trHeight w:hRule="exact" w:val="1537"/>
        </w:trPr>
        <w:tc>
          <w:tcPr>
            <w:tcW w:w="5554" w:type="dxa"/>
            <w:shd w:val="clear" w:color="auto" w:fill="auto"/>
            <w:tcMar>
              <w:left w:w="227" w:type="dxa"/>
            </w:tcMar>
          </w:tcPr>
          <w:p w:rsidR="00173FF3" w:rsidRDefault="00EE55E8" w:rsidP="0087359B">
            <w:bookmarkStart w:id="0" w:name="MottakerNavn"/>
            <w:bookmarkEnd w:id="0"/>
            <w:r>
              <w:t xml:space="preserve"> </w:t>
            </w:r>
          </w:p>
          <w:p w:rsidR="00FC5ECB" w:rsidRDefault="00FC5ECB" w:rsidP="0087359B">
            <w:bookmarkStart w:id="1" w:name="Adresse"/>
            <w:bookmarkEnd w:id="1"/>
          </w:p>
          <w:p w:rsidR="003A23AB" w:rsidRDefault="00173FF3" w:rsidP="0087359B">
            <w:bookmarkStart w:id="2" w:name="POSTNR"/>
            <w:bookmarkEnd w:id="2"/>
            <w:r>
              <w:t xml:space="preserve">  </w:t>
            </w:r>
            <w:bookmarkStart w:id="3" w:name="Poststed"/>
            <w:bookmarkEnd w:id="3"/>
          </w:p>
          <w:p w:rsidR="00173FF3" w:rsidRPr="00697048" w:rsidRDefault="00173FF3" w:rsidP="0087359B">
            <w:pPr>
              <w:rPr>
                <w:sz w:val="16"/>
                <w:szCs w:val="16"/>
              </w:rPr>
            </w:pPr>
          </w:p>
          <w:p w:rsidR="003A23AB" w:rsidRDefault="003A23AB" w:rsidP="0087359B">
            <w:bookmarkStart w:id="4" w:name="Kontakt"/>
            <w:bookmarkEnd w:id="4"/>
          </w:p>
        </w:tc>
        <w:tc>
          <w:tcPr>
            <w:tcW w:w="4034" w:type="dxa"/>
            <w:shd w:val="clear" w:color="auto" w:fill="auto"/>
          </w:tcPr>
          <w:p w:rsidR="00D44A28" w:rsidRPr="00697048" w:rsidRDefault="00D44A28" w:rsidP="00697048">
            <w:pPr>
              <w:jc w:val="right"/>
              <w:rPr>
                <w:b/>
              </w:rPr>
            </w:pPr>
            <w:bookmarkStart w:id="5" w:name="UoffParagraf"/>
            <w:bookmarkEnd w:id="5"/>
          </w:p>
        </w:tc>
      </w:tr>
    </w:tbl>
    <w:p w:rsidR="00231A4D" w:rsidRDefault="00231A4D" w:rsidP="00231A4D"/>
    <w:p w:rsidR="003D160E" w:rsidRDefault="003D160E" w:rsidP="00231A4D"/>
    <w:p w:rsidR="009561A9" w:rsidRDefault="009561A9" w:rsidP="00231A4D"/>
    <w:tbl>
      <w:tblPr>
        <w:tblW w:w="9587" w:type="dxa"/>
        <w:tblInd w:w="-72" w:type="dxa"/>
        <w:tblLook w:val="00A0" w:firstRow="1" w:lastRow="0" w:firstColumn="1" w:lastColumn="0" w:noHBand="0" w:noVBand="0"/>
      </w:tblPr>
      <w:tblGrid>
        <w:gridCol w:w="2383"/>
        <w:gridCol w:w="2477"/>
        <w:gridCol w:w="900"/>
        <w:gridCol w:w="2449"/>
        <w:gridCol w:w="1378"/>
      </w:tblGrid>
      <w:tr w:rsidR="00097461" w:rsidRPr="00697048" w:rsidTr="00697048">
        <w:trPr>
          <w:trHeight w:hRule="exact" w:val="198"/>
        </w:trPr>
        <w:tc>
          <w:tcPr>
            <w:tcW w:w="2383" w:type="dxa"/>
            <w:shd w:val="clear" w:color="auto" w:fill="auto"/>
          </w:tcPr>
          <w:p w:rsidR="00097461" w:rsidRPr="00697048" w:rsidRDefault="004A043A" w:rsidP="002C17F5">
            <w:pPr>
              <w:pStyle w:val="Topptekst"/>
              <w:rPr>
                <w:b/>
                <w:sz w:val="18"/>
                <w:szCs w:val="18"/>
              </w:rPr>
            </w:pPr>
            <w:r w:rsidRPr="00697048">
              <w:rPr>
                <w:b/>
                <w:sz w:val="18"/>
                <w:szCs w:val="18"/>
              </w:rPr>
              <w:t xml:space="preserve"> </w:t>
            </w:r>
            <w:r w:rsidR="00097461" w:rsidRPr="00697048">
              <w:rPr>
                <w:b/>
                <w:sz w:val="18"/>
                <w:szCs w:val="18"/>
              </w:rPr>
              <w:t>Vår ref:</w:t>
            </w:r>
          </w:p>
        </w:tc>
        <w:tc>
          <w:tcPr>
            <w:tcW w:w="2477" w:type="dxa"/>
            <w:shd w:val="clear" w:color="auto" w:fill="auto"/>
          </w:tcPr>
          <w:p w:rsidR="00097461" w:rsidRPr="00697048" w:rsidRDefault="00097461" w:rsidP="002C17F5">
            <w:pPr>
              <w:pStyle w:val="Topptekst"/>
              <w:rPr>
                <w:b/>
                <w:sz w:val="18"/>
                <w:szCs w:val="18"/>
              </w:rPr>
            </w:pPr>
            <w:r w:rsidRPr="00697048">
              <w:rPr>
                <w:b/>
                <w:sz w:val="18"/>
                <w:szCs w:val="18"/>
              </w:rPr>
              <w:t>Deres ref:</w:t>
            </w:r>
          </w:p>
        </w:tc>
        <w:tc>
          <w:tcPr>
            <w:tcW w:w="900" w:type="dxa"/>
            <w:shd w:val="clear" w:color="auto" w:fill="auto"/>
          </w:tcPr>
          <w:p w:rsidR="00097461" w:rsidRPr="00697048" w:rsidRDefault="00097461" w:rsidP="002C17F5">
            <w:pPr>
              <w:pStyle w:val="Topptekst"/>
              <w:rPr>
                <w:b/>
                <w:sz w:val="20"/>
                <w:szCs w:val="20"/>
              </w:rPr>
            </w:pPr>
            <w:r w:rsidRPr="00697048">
              <w:rPr>
                <w:b/>
                <w:sz w:val="18"/>
                <w:szCs w:val="18"/>
              </w:rPr>
              <w:t xml:space="preserve">Arkiv:       </w:t>
            </w:r>
          </w:p>
          <w:p w:rsidR="00097461" w:rsidRPr="00697048" w:rsidRDefault="00097461" w:rsidP="002C17F5">
            <w:pPr>
              <w:pStyle w:val="Topptekst"/>
              <w:rPr>
                <w:b/>
                <w:sz w:val="20"/>
                <w:szCs w:val="20"/>
              </w:rPr>
            </w:pPr>
            <w:r w:rsidRPr="00697048">
              <w:rPr>
                <w:b/>
                <w:sz w:val="18"/>
                <w:szCs w:val="18"/>
              </w:rPr>
              <w:t xml:space="preserve">Løpenr.:   </w:t>
            </w:r>
          </w:p>
        </w:tc>
        <w:tc>
          <w:tcPr>
            <w:tcW w:w="2449" w:type="dxa"/>
            <w:shd w:val="clear" w:color="auto" w:fill="auto"/>
          </w:tcPr>
          <w:p w:rsidR="00097461" w:rsidRPr="00697048" w:rsidRDefault="00097461" w:rsidP="002C17F5">
            <w:pPr>
              <w:pStyle w:val="Topptekst"/>
              <w:rPr>
                <w:sz w:val="20"/>
                <w:szCs w:val="20"/>
              </w:rPr>
            </w:pPr>
            <w:bookmarkStart w:id="6" w:name="PrimærKlassering"/>
            <w:bookmarkEnd w:id="6"/>
          </w:p>
          <w:p w:rsidR="00097461" w:rsidRPr="00697048" w:rsidRDefault="00097461" w:rsidP="002C17F5">
            <w:pPr>
              <w:pStyle w:val="Topptekst"/>
              <w:rPr>
                <w:b/>
                <w:sz w:val="20"/>
                <w:szCs w:val="20"/>
              </w:rPr>
            </w:pPr>
          </w:p>
        </w:tc>
        <w:tc>
          <w:tcPr>
            <w:tcW w:w="1378" w:type="dxa"/>
            <w:shd w:val="clear" w:color="auto" w:fill="auto"/>
          </w:tcPr>
          <w:p w:rsidR="00097461" w:rsidRPr="00697048" w:rsidRDefault="00097461" w:rsidP="00E331C9">
            <w:pPr>
              <w:pStyle w:val="Topptekst"/>
              <w:rPr>
                <w:b/>
                <w:sz w:val="18"/>
                <w:szCs w:val="18"/>
              </w:rPr>
            </w:pPr>
            <w:r w:rsidRPr="00697048">
              <w:rPr>
                <w:b/>
                <w:sz w:val="18"/>
                <w:szCs w:val="18"/>
              </w:rPr>
              <w:t>Dato:</w:t>
            </w:r>
          </w:p>
        </w:tc>
      </w:tr>
      <w:tr w:rsidR="00097461" w:rsidRPr="00E80A77" w:rsidTr="00697048">
        <w:trPr>
          <w:trHeight w:val="622"/>
        </w:trPr>
        <w:tc>
          <w:tcPr>
            <w:tcW w:w="2383" w:type="dxa"/>
            <w:shd w:val="clear" w:color="auto" w:fill="auto"/>
          </w:tcPr>
          <w:p w:rsidR="00097461" w:rsidRPr="00697048" w:rsidRDefault="00F44C22" w:rsidP="002C17F5">
            <w:pPr>
              <w:pStyle w:val="Topptekst"/>
              <w:rPr>
                <w:sz w:val="20"/>
                <w:szCs w:val="20"/>
              </w:rPr>
            </w:pPr>
            <w:r w:rsidRPr="00697048">
              <w:rPr>
                <w:sz w:val="20"/>
                <w:szCs w:val="20"/>
              </w:rPr>
              <w:t xml:space="preserve"> </w:t>
            </w:r>
            <w:bookmarkStart w:id="7" w:name="Saksnr"/>
            <w:bookmarkEnd w:id="7"/>
            <w:r w:rsidR="00097461" w:rsidRPr="00697048">
              <w:rPr>
                <w:sz w:val="20"/>
                <w:szCs w:val="20"/>
              </w:rPr>
              <w:t xml:space="preserve"> /</w:t>
            </w:r>
            <w:bookmarkStart w:id="8" w:name="SAKSBEHANDLERKODE"/>
            <w:bookmarkEnd w:id="8"/>
          </w:p>
          <w:p w:rsidR="00097461" w:rsidRPr="00697048" w:rsidRDefault="00097461" w:rsidP="002C17F5">
            <w:pPr>
              <w:pStyle w:val="Topptekst"/>
              <w:rPr>
                <w:sz w:val="20"/>
                <w:szCs w:val="20"/>
              </w:rPr>
            </w:pPr>
          </w:p>
        </w:tc>
        <w:tc>
          <w:tcPr>
            <w:tcW w:w="2477" w:type="dxa"/>
            <w:shd w:val="clear" w:color="auto" w:fill="auto"/>
          </w:tcPr>
          <w:p w:rsidR="00097461" w:rsidRPr="00697048" w:rsidRDefault="00097461" w:rsidP="002C17F5">
            <w:pPr>
              <w:pStyle w:val="Topptekst"/>
              <w:rPr>
                <w:sz w:val="20"/>
                <w:szCs w:val="20"/>
              </w:rPr>
            </w:pPr>
            <w:bookmarkStart w:id="9" w:name="Ref"/>
            <w:bookmarkEnd w:id="9"/>
          </w:p>
        </w:tc>
        <w:tc>
          <w:tcPr>
            <w:tcW w:w="900" w:type="dxa"/>
            <w:shd w:val="clear" w:color="auto" w:fill="auto"/>
          </w:tcPr>
          <w:p w:rsidR="00097461" w:rsidRPr="00697048" w:rsidRDefault="00097461" w:rsidP="002C17F5">
            <w:pPr>
              <w:pStyle w:val="Topptekst"/>
              <w:rPr>
                <w:b/>
                <w:sz w:val="18"/>
                <w:szCs w:val="18"/>
              </w:rPr>
            </w:pPr>
            <w:r w:rsidRPr="00697048">
              <w:rPr>
                <w:b/>
                <w:sz w:val="18"/>
                <w:szCs w:val="18"/>
              </w:rPr>
              <w:t xml:space="preserve">Løpenr.: </w:t>
            </w:r>
          </w:p>
        </w:tc>
        <w:tc>
          <w:tcPr>
            <w:tcW w:w="2449" w:type="dxa"/>
            <w:shd w:val="clear" w:color="auto" w:fill="auto"/>
          </w:tcPr>
          <w:p w:rsidR="00097461" w:rsidRPr="00697048" w:rsidRDefault="00097461" w:rsidP="002C17F5">
            <w:pPr>
              <w:pStyle w:val="Topptekst"/>
              <w:rPr>
                <w:sz w:val="20"/>
                <w:szCs w:val="20"/>
              </w:rPr>
            </w:pPr>
            <w:bookmarkStart w:id="10" w:name="LØPENR"/>
            <w:bookmarkEnd w:id="10"/>
          </w:p>
        </w:tc>
        <w:tc>
          <w:tcPr>
            <w:tcW w:w="1378" w:type="dxa"/>
            <w:shd w:val="clear" w:color="auto" w:fill="auto"/>
          </w:tcPr>
          <w:p w:rsidR="00097461" w:rsidRPr="00697048" w:rsidRDefault="00097461" w:rsidP="00F519D5">
            <w:pPr>
              <w:pStyle w:val="Topptekst"/>
              <w:rPr>
                <w:sz w:val="20"/>
                <w:szCs w:val="20"/>
              </w:rPr>
            </w:pPr>
            <w:bookmarkStart w:id="11" w:name="Brevdato"/>
            <w:bookmarkEnd w:id="11"/>
          </w:p>
        </w:tc>
      </w:tr>
    </w:tbl>
    <w:p w:rsidR="00231A4D" w:rsidRPr="00622CAB" w:rsidRDefault="00231A4D" w:rsidP="00231A4D">
      <w:pPr>
        <w:pStyle w:val="Overskrift1"/>
      </w:pPr>
      <w:bookmarkStart w:id="12" w:name="TITTEL"/>
      <w:bookmarkEnd w:id="12"/>
    </w:p>
    <w:p w:rsidR="0054655E" w:rsidRPr="002958EE" w:rsidRDefault="0054655E" w:rsidP="00863C21">
      <w:pPr>
        <w:tabs>
          <w:tab w:val="left" w:pos="426"/>
          <w:tab w:val="right" w:pos="9072"/>
        </w:tabs>
        <w:rPr>
          <w:sz w:val="2"/>
          <w:szCs w:val="2"/>
        </w:rPr>
      </w:pPr>
    </w:p>
    <w:p w:rsidR="00B23F0F" w:rsidRDefault="00B23F0F" w:rsidP="00B23F0F">
      <w:pPr>
        <w:tabs>
          <w:tab w:val="left" w:pos="426"/>
          <w:tab w:val="right" w:pos="9072"/>
        </w:tabs>
        <w:rPr>
          <w:b/>
        </w:rPr>
      </w:pPr>
      <w:r>
        <w:t xml:space="preserve">Vi har reservert Risør rådhus – se dato ovenfor. </w:t>
      </w:r>
    </w:p>
    <w:p w:rsidR="00B23F0F" w:rsidRPr="009520CF" w:rsidRDefault="00B23F0F" w:rsidP="00B23F0F">
      <w:pPr>
        <w:rPr>
          <w:sz w:val="16"/>
          <w:szCs w:val="16"/>
        </w:rPr>
      </w:pPr>
    </w:p>
    <w:p w:rsidR="00B23F0F" w:rsidRDefault="00B23F0F" w:rsidP="00B23F0F">
      <w:r>
        <w:t>Prisen for leie er pr. d.d. kr.</w:t>
      </w:r>
      <w:r w:rsidR="00C06FD4">
        <w:t xml:space="preserve">             </w:t>
      </w:r>
    </w:p>
    <w:p w:rsidR="00B23F0F" w:rsidRPr="0054655E" w:rsidRDefault="00B23F0F" w:rsidP="00B23F0F">
      <w:pPr>
        <w:rPr>
          <w:sz w:val="16"/>
          <w:szCs w:val="16"/>
        </w:rPr>
      </w:pPr>
    </w:p>
    <w:p w:rsidR="00B23F0F" w:rsidRDefault="00B23F0F" w:rsidP="00B23F0F">
      <w:pPr>
        <w:tabs>
          <w:tab w:val="left" w:pos="426"/>
          <w:tab w:val="right" w:pos="9072"/>
        </w:tabs>
      </w:pPr>
      <w:r>
        <w:t>Vedlagt oversendes 2 stk. kontrakter/leieavtaler for Risør rådhus. Faktura for leie vil bli sendt i egen ekspedisjon, etter at leien har funnet sted.</w:t>
      </w:r>
    </w:p>
    <w:p w:rsidR="00B23F0F" w:rsidRPr="0054655E" w:rsidRDefault="00B23F0F" w:rsidP="00B23F0F">
      <w:pPr>
        <w:tabs>
          <w:tab w:val="left" w:pos="426"/>
          <w:tab w:val="right" w:pos="9072"/>
        </w:tabs>
        <w:rPr>
          <w:sz w:val="16"/>
          <w:szCs w:val="16"/>
        </w:rPr>
      </w:pPr>
    </w:p>
    <w:p w:rsidR="00B23F0F" w:rsidRDefault="00B23F0F" w:rsidP="00B23F0F">
      <w:pPr>
        <w:tabs>
          <w:tab w:val="left" w:pos="426"/>
          <w:tab w:val="right" w:pos="9072"/>
        </w:tabs>
      </w:pPr>
      <w:r>
        <w:t xml:space="preserve">Vennligst undertegn den ene kontrakten/leieavtalen og returner den til Risør kommune.  </w:t>
      </w:r>
    </w:p>
    <w:p w:rsidR="00B23F0F" w:rsidRDefault="00B23F0F" w:rsidP="00B23F0F">
      <w:pPr>
        <w:tabs>
          <w:tab w:val="left" w:pos="426"/>
          <w:tab w:val="right" w:pos="9072"/>
        </w:tabs>
      </w:pPr>
      <w:r w:rsidRPr="0054655E">
        <w:rPr>
          <w:b/>
        </w:rPr>
        <w:t>Nøkkel hentes</w:t>
      </w:r>
      <w:r>
        <w:rPr>
          <w:b/>
        </w:rPr>
        <w:t>/leveres</w:t>
      </w:r>
      <w:r w:rsidRPr="0054655E">
        <w:rPr>
          <w:b/>
        </w:rPr>
        <w:t xml:space="preserve"> på kommunehuset i åpningstiden</w:t>
      </w:r>
      <w:r>
        <w:rPr>
          <w:b/>
        </w:rPr>
        <w:t>, se pkt. 11 i leiekontrakten.</w:t>
      </w:r>
      <w:r>
        <w:t xml:space="preserve">  Dersom leiedatoen(e) ikke skulle stemme med bestilling, ta kontakt. </w:t>
      </w:r>
    </w:p>
    <w:p w:rsidR="00B23F0F" w:rsidRPr="0054655E" w:rsidRDefault="00B23F0F" w:rsidP="00B23F0F">
      <w:pPr>
        <w:tabs>
          <w:tab w:val="left" w:pos="426"/>
          <w:tab w:val="right" w:pos="9072"/>
        </w:tabs>
        <w:rPr>
          <w:sz w:val="16"/>
          <w:szCs w:val="16"/>
        </w:rPr>
      </w:pPr>
    </w:p>
    <w:p w:rsidR="00B23F0F" w:rsidRDefault="00B23F0F" w:rsidP="00B23F0F">
      <w:pPr>
        <w:tabs>
          <w:tab w:val="left" w:pos="426"/>
          <w:tab w:val="right" w:pos="9072"/>
        </w:tabs>
      </w:pPr>
      <w:r>
        <w:t>Eventuell søknad om skjenkebevilling sendes Risør kommune.  Privatpersoner kan uten bevilling skjenke alkohol i sluttet selskap, dersom dette skjer uten vederlag, jfr. alkohollovens § 8-9, 4. ledd. Ungdom under 18/20 år skal ikke delta i servering av alkohol.</w:t>
      </w:r>
    </w:p>
    <w:p w:rsidR="00B23F0F" w:rsidRPr="0054655E" w:rsidRDefault="00B23F0F" w:rsidP="00B23F0F">
      <w:pPr>
        <w:tabs>
          <w:tab w:val="left" w:pos="426"/>
          <w:tab w:val="right" w:pos="9072"/>
        </w:tabs>
        <w:rPr>
          <w:sz w:val="16"/>
          <w:szCs w:val="16"/>
        </w:rPr>
      </w:pPr>
    </w:p>
    <w:p w:rsidR="00B23F0F" w:rsidRDefault="00B23F0F" w:rsidP="00B23F0F">
      <w:pPr>
        <w:tabs>
          <w:tab w:val="left" w:pos="426"/>
          <w:tab w:val="right" w:pos="9072"/>
        </w:tabs>
      </w:pPr>
      <w:r>
        <w:t>Vi ber om at leieavtalen leses nøye, og gjør spesielt oppmerksom på følgende:</w:t>
      </w:r>
    </w:p>
    <w:p w:rsidR="00B23F0F" w:rsidRDefault="00B23F0F" w:rsidP="00B23F0F">
      <w:pPr>
        <w:tabs>
          <w:tab w:val="left" w:pos="426"/>
          <w:tab w:val="right" w:pos="9072"/>
        </w:tabs>
        <w:rPr>
          <w:sz w:val="16"/>
          <w:szCs w:val="16"/>
        </w:rPr>
      </w:pPr>
    </w:p>
    <w:p w:rsidR="00B23F0F" w:rsidRPr="0054655E" w:rsidRDefault="00B23F0F" w:rsidP="00B23F0F">
      <w:pPr>
        <w:tabs>
          <w:tab w:val="left" w:pos="426"/>
          <w:tab w:val="right" w:pos="9072"/>
        </w:tabs>
        <w:rPr>
          <w:sz w:val="16"/>
          <w:szCs w:val="16"/>
        </w:rPr>
      </w:pPr>
    </w:p>
    <w:p w:rsidR="00B23F0F" w:rsidRPr="003E29FE" w:rsidRDefault="00B23F0F" w:rsidP="00B23F0F">
      <w:pPr>
        <w:numPr>
          <w:ilvl w:val="0"/>
          <w:numId w:val="5"/>
        </w:num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b/>
        </w:rPr>
      </w:pPr>
      <w:r w:rsidRPr="003E29FE">
        <w:rPr>
          <w:b/>
        </w:rPr>
        <w:t>Bestilte lokaler som ikke benyttes skal det betales leie for dersom lokalet ikke er avbestilt 1 uke i forveien. Avbestilling må skje skriftlig (pkt. 1). Vedlagt slipp kan brukes.</w:t>
      </w:r>
    </w:p>
    <w:p w:rsidR="00B23F0F" w:rsidRPr="003E29FE" w:rsidRDefault="00B23F0F" w:rsidP="00B23F0F">
      <w:pPr>
        <w:numPr>
          <w:ilvl w:val="0"/>
          <w:numId w:val="5"/>
        </w:numPr>
        <w:tabs>
          <w:tab w:val="left" w:pos="426"/>
          <w:tab w:val="right" w:pos="9072"/>
        </w:tabs>
        <w:rPr>
          <w:b/>
        </w:rPr>
      </w:pPr>
      <w:r w:rsidRPr="003E29FE">
        <w:rPr>
          <w:b/>
        </w:rPr>
        <w:t xml:space="preserve">Reglene for avslutningen av arrangementet, og hensyn til naboer, </w:t>
      </w:r>
      <w:r w:rsidRPr="003E29FE">
        <w:rPr>
          <w:b/>
          <w:u w:val="single"/>
        </w:rPr>
        <w:t>må</w:t>
      </w:r>
      <w:r w:rsidRPr="003E29FE">
        <w:rPr>
          <w:b/>
        </w:rPr>
        <w:t xml:space="preserve"> overholdes (pkt. 3).</w:t>
      </w:r>
    </w:p>
    <w:p w:rsidR="00863C21" w:rsidRDefault="00863C21" w:rsidP="00863C21">
      <w:pPr>
        <w:rPr>
          <w:sz w:val="16"/>
          <w:szCs w:val="16"/>
        </w:rPr>
      </w:pPr>
    </w:p>
    <w:p w:rsidR="002163B6" w:rsidRPr="0054655E" w:rsidRDefault="002163B6" w:rsidP="00863C21">
      <w:pPr>
        <w:rPr>
          <w:sz w:val="16"/>
          <w:szCs w:val="16"/>
        </w:rPr>
      </w:pPr>
    </w:p>
    <w:p w:rsidR="00863C21" w:rsidRDefault="00863C21" w:rsidP="00863C21">
      <w:r>
        <w:t>Med hilsen</w:t>
      </w:r>
    </w:p>
    <w:p w:rsidR="0054655E" w:rsidRDefault="0054655E" w:rsidP="00863C21"/>
    <w:p w:rsidR="0054655E" w:rsidRDefault="0054655E" w:rsidP="00863C21"/>
    <w:p w:rsidR="009520CF" w:rsidRDefault="009520CF" w:rsidP="00863C21"/>
    <w:p w:rsidR="00863C21" w:rsidRDefault="00863C21" w:rsidP="00863C21">
      <w:bookmarkStart w:id="13" w:name="SAKSBEHANDLERNAVN"/>
      <w:bookmarkEnd w:id="13"/>
    </w:p>
    <w:p w:rsidR="00863C21" w:rsidRDefault="00863C21" w:rsidP="00863C21">
      <w:bookmarkStart w:id="14" w:name="SAKSBEHANDLERSTILLING"/>
      <w:bookmarkEnd w:id="14"/>
    </w:p>
    <w:p w:rsidR="002163B6" w:rsidRDefault="002163B6">
      <w:r>
        <w:br w:type="page"/>
      </w:r>
    </w:p>
    <w:tbl>
      <w:tblPr>
        <w:tblW w:w="0" w:type="auto"/>
        <w:tblBorders>
          <w:top w:val="threeDEmboss" w:sz="24" w:space="0" w:color="auto"/>
          <w:left w:val="threeDEmboss" w:sz="24" w:space="0" w:color="auto"/>
          <w:bottom w:val="threeDEngrave" w:sz="24" w:space="0" w:color="auto"/>
          <w:right w:val="threeDEngrave" w:sz="2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154"/>
      </w:tblGrid>
      <w:tr w:rsidR="00863C21">
        <w:tc>
          <w:tcPr>
            <w:tcW w:w="9154" w:type="dxa"/>
            <w:shd w:val="pct15" w:color="auto" w:fill="FFFFFF"/>
          </w:tcPr>
          <w:p w:rsidR="00863C21" w:rsidRDefault="00863C21" w:rsidP="00DA5A68">
            <w:pPr>
              <w:jc w:val="center"/>
              <w:rPr>
                <w:b/>
                <w:sz w:val="40"/>
              </w:rPr>
            </w:pPr>
            <w:r>
              <w:lastRenderedPageBreak/>
              <w:br w:type="page"/>
            </w:r>
            <w:r>
              <w:rPr>
                <w:b/>
                <w:sz w:val="40"/>
              </w:rPr>
              <w:t>LEIEKONTRAKT RISØR RÅDHUS</w:t>
            </w:r>
          </w:p>
        </w:tc>
      </w:tr>
    </w:tbl>
    <w:p w:rsidR="00863C21" w:rsidRDefault="00863C21" w:rsidP="00863C21"/>
    <w:p w:rsidR="00863C21" w:rsidRPr="004E7662" w:rsidRDefault="00863C21" w:rsidP="00863C21">
      <w:pPr>
        <w:pStyle w:val="Topptekst"/>
        <w:tabs>
          <w:tab w:val="clear" w:pos="4536"/>
          <w:tab w:val="clear" w:pos="9072"/>
        </w:tabs>
        <w:rPr>
          <w:sz w:val="24"/>
        </w:rPr>
      </w:pPr>
      <w:r w:rsidRPr="004E7662">
        <w:rPr>
          <w:sz w:val="24"/>
        </w:rPr>
        <w:t xml:space="preserve">Leietaker: </w:t>
      </w:r>
      <w:bookmarkStart w:id="15" w:name="MottakerNavn1"/>
      <w:bookmarkEnd w:id="15"/>
    </w:p>
    <w:p w:rsidR="00863C21" w:rsidRPr="004E7662" w:rsidRDefault="00863C21" w:rsidP="00863C21">
      <w:pPr>
        <w:pStyle w:val="Topptekst"/>
        <w:tabs>
          <w:tab w:val="clear" w:pos="4536"/>
          <w:tab w:val="clear" w:pos="9072"/>
        </w:tabs>
        <w:rPr>
          <w:sz w:val="24"/>
        </w:rPr>
      </w:pPr>
    </w:p>
    <w:p w:rsidR="00863C21" w:rsidRPr="004E7662" w:rsidRDefault="006E290D" w:rsidP="00863C21">
      <w:pPr>
        <w:pStyle w:val="Topptekst"/>
        <w:tabs>
          <w:tab w:val="clear" w:pos="4536"/>
          <w:tab w:val="clear" w:pos="9072"/>
        </w:tabs>
        <w:rPr>
          <w:sz w:val="24"/>
        </w:rPr>
      </w:pPr>
      <w:r>
        <w:rPr>
          <w:sz w:val="24"/>
        </w:rPr>
        <w:t>Leietidspunkt</w:t>
      </w:r>
      <w:r w:rsidR="00EE62C5">
        <w:rPr>
          <w:sz w:val="24"/>
        </w:rPr>
        <w:t xml:space="preserve">: </w:t>
      </w:r>
      <w:r w:rsidR="00863C21" w:rsidRPr="004E7662">
        <w:rPr>
          <w:sz w:val="24"/>
        </w:rPr>
        <w:t>*</w:t>
      </w:r>
    </w:p>
    <w:p w:rsidR="00863C21" w:rsidRDefault="00863C21" w:rsidP="00863C21">
      <w:pPr>
        <w:pStyle w:val="Topptekst"/>
        <w:tabs>
          <w:tab w:val="clear" w:pos="4536"/>
          <w:tab w:val="clear" w:pos="9072"/>
        </w:tabs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</w:tabs>
        <w:ind w:left="-144" w:firstLine="144"/>
        <w:rPr>
          <w:b/>
        </w:rPr>
      </w:pPr>
    </w:p>
    <w:p w:rsidR="00863C21" w:rsidRDefault="00863C21" w:rsidP="00863C2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</w:pPr>
      <w:r>
        <w:rPr>
          <w:b/>
        </w:rPr>
        <w:t>Leieforholdet gjelder:</w:t>
      </w:r>
      <w:r>
        <w:t xml:space="preserve"> </w:t>
      </w:r>
      <w:r w:rsidR="00956066">
        <w:t xml:space="preserve"> </w:t>
      </w:r>
      <w:r>
        <w:rPr>
          <w:b/>
        </w:rPr>
        <w:t xml:space="preserve">. </w:t>
      </w:r>
      <w:r w:rsidR="002163B6">
        <w:rPr>
          <w:b/>
        </w:rPr>
        <w:t>e</w:t>
      </w:r>
      <w:r>
        <w:rPr>
          <w:b/>
        </w:rPr>
        <w:t>t</w:t>
      </w:r>
      <w:r w:rsidR="002163B6">
        <w:rPr>
          <w:b/>
        </w:rPr>
        <w:t>g.</w:t>
      </w:r>
      <w:r>
        <w:rPr>
          <w:b/>
        </w:rPr>
        <w:t>, og inklusivt i leien</w:t>
      </w:r>
      <w:r w:rsidR="002163B6">
        <w:rPr>
          <w:b/>
        </w:rPr>
        <w:t>,</w:t>
      </w:r>
      <w:r>
        <w:rPr>
          <w:b/>
        </w:rPr>
        <w:t xml:space="preserve"> er renhold og eventuell oppvask.</w:t>
      </w:r>
    </w:p>
    <w:p w:rsidR="00863C21" w:rsidRPr="00592568" w:rsidRDefault="00592568" w:rsidP="00863C21">
      <w:pPr>
        <w:rPr>
          <w:b/>
        </w:rPr>
      </w:pPr>
      <w:r w:rsidRPr="00592568">
        <w:rPr>
          <w:b/>
        </w:rPr>
        <w:t>Priser for 2023</w:t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8"/>
        <w:gridCol w:w="4677"/>
        <w:gridCol w:w="2410"/>
        <w:gridCol w:w="1701"/>
      </w:tblGrid>
      <w:tr w:rsidR="00863C21" w:rsidTr="00A9036F">
        <w:tc>
          <w:tcPr>
            <w:tcW w:w="568" w:type="dxa"/>
          </w:tcPr>
          <w:p w:rsidR="00863C21" w:rsidRDefault="00863C21" w:rsidP="00DA5A68">
            <w:pPr>
              <w:jc w:val="center"/>
              <w:rPr>
                <w:b/>
              </w:rPr>
            </w:pPr>
          </w:p>
        </w:tc>
        <w:tc>
          <w:tcPr>
            <w:tcW w:w="4677" w:type="dxa"/>
          </w:tcPr>
          <w:p w:rsidR="00863C21" w:rsidRDefault="00863C21" w:rsidP="00DA5A68">
            <w:pPr>
              <w:rPr>
                <w:b/>
              </w:rPr>
            </w:pPr>
            <w:r>
              <w:rPr>
                <w:b/>
                <w:sz w:val="32"/>
              </w:rPr>
              <w:t>1</w:t>
            </w:r>
            <w:r>
              <w:rPr>
                <w:b/>
              </w:rPr>
              <w:t>. etasje:</w:t>
            </w:r>
          </w:p>
          <w:p w:rsidR="00863C21" w:rsidRDefault="00863C21" w:rsidP="00DA5A68">
            <w:r>
              <w:t xml:space="preserve">Leien inkluderer bruk av toaletter kun i </w:t>
            </w:r>
            <w:r>
              <w:rPr>
                <w:b/>
              </w:rPr>
              <w:t>1</w:t>
            </w:r>
            <w:r>
              <w:t>. etg.</w:t>
            </w:r>
          </w:p>
        </w:tc>
        <w:tc>
          <w:tcPr>
            <w:tcW w:w="2410" w:type="dxa"/>
          </w:tcPr>
          <w:p w:rsidR="00863C21" w:rsidRDefault="00863C21" w:rsidP="00A9036F">
            <w:pPr>
              <w:jc w:val="center"/>
              <w:rPr>
                <w:b/>
              </w:rPr>
            </w:pPr>
            <w:r>
              <w:rPr>
                <w:b/>
              </w:rPr>
              <w:t>Lag / foreninger</w:t>
            </w:r>
            <w:r w:rsidR="00A9036F">
              <w:rPr>
                <w:b/>
              </w:rPr>
              <w:t xml:space="preserve"> –</w:t>
            </w:r>
          </w:p>
          <w:p w:rsidR="00A9036F" w:rsidRPr="00A9036F" w:rsidRDefault="00A9036F" w:rsidP="00A9036F">
            <w:pPr>
              <w:jc w:val="center"/>
              <w:rPr>
                <w:u w:val="single"/>
              </w:rPr>
            </w:pPr>
            <w:r w:rsidRPr="00A9036F">
              <w:rPr>
                <w:sz w:val="22"/>
                <w:szCs w:val="22"/>
                <w:u w:val="single"/>
              </w:rPr>
              <w:t>Leiesats gjelder fram til kl. 16.00 på fredager</w:t>
            </w:r>
          </w:p>
        </w:tc>
        <w:tc>
          <w:tcPr>
            <w:tcW w:w="1701" w:type="dxa"/>
          </w:tcPr>
          <w:p w:rsidR="00863C21" w:rsidRDefault="00863C21" w:rsidP="00DA5A68">
            <w:pPr>
              <w:jc w:val="center"/>
              <w:rPr>
                <w:b/>
              </w:rPr>
            </w:pPr>
            <w:r>
              <w:rPr>
                <w:b/>
              </w:rPr>
              <w:t>Privat /</w:t>
            </w:r>
          </w:p>
          <w:p w:rsidR="00863C21" w:rsidRDefault="00863C21" w:rsidP="00DA5A68">
            <w:pPr>
              <w:jc w:val="center"/>
              <w:rPr>
                <w:b/>
              </w:rPr>
            </w:pPr>
            <w:r>
              <w:rPr>
                <w:b/>
              </w:rPr>
              <w:t>bedrifter</w:t>
            </w:r>
          </w:p>
        </w:tc>
      </w:tr>
      <w:tr w:rsidR="00863C21" w:rsidTr="00A9036F">
        <w:tc>
          <w:tcPr>
            <w:tcW w:w="568" w:type="dxa"/>
          </w:tcPr>
          <w:p w:rsidR="00863C21" w:rsidRDefault="00863C21" w:rsidP="00DA5A68">
            <w:pPr>
              <w:jc w:val="center"/>
              <w:rPr>
                <w:b/>
              </w:rPr>
            </w:pPr>
          </w:p>
        </w:tc>
        <w:tc>
          <w:tcPr>
            <w:tcW w:w="4677" w:type="dxa"/>
          </w:tcPr>
          <w:p w:rsidR="00863C21" w:rsidRDefault="00863C21" w:rsidP="00DA5A68">
            <w:r>
              <w:t>Møterom med kjøkken</w:t>
            </w:r>
          </w:p>
        </w:tc>
        <w:tc>
          <w:tcPr>
            <w:tcW w:w="2410" w:type="dxa"/>
          </w:tcPr>
          <w:p w:rsidR="00863C21" w:rsidRDefault="00863C21" w:rsidP="0084211F">
            <w:pPr>
              <w:jc w:val="right"/>
            </w:pPr>
            <w:r>
              <w:t xml:space="preserve">kr. </w:t>
            </w:r>
            <w:r w:rsidR="00592568">
              <w:t>723</w:t>
            </w:r>
            <w:r w:rsidR="00A328C2">
              <w:t>,-</w:t>
            </w:r>
          </w:p>
        </w:tc>
        <w:tc>
          <w:tcPr>
            <w:tcW w:w="1701" w:type="dxa"/>
          </w:tcPr>
          <w:p w:rsidR="00EE62C5" w:rsidRDefault="00863C21" w:rsidP="00592568">
            <w:pPr>
              <w:jc w:val="right"/>
            </w:pPr>
            <w:r>
              <w:t xml:space="preserve">kr. </w:t>
            </w:r>
            <w:r w:rsidR="00B413D5">
              <w:t>1.</w:t>
            </w:r>
            <w:r w:rsidR="00592568">
              <w:t>446</w:t>
            </w:r>
            <w:r>
              <w:t>,-</w:t>
            </w:r>
          </w:p>
        </w:tc>
      </w:tr>
      <w:tr w:rsidR="00EE62C5" w:rsidTr="00A9036F">
        <w:tc>
          <w:tcPr>
            <w:tcW w:w="568" w:type="dxa"/>
          </w:tcPr>
          <w:p w:rsidR="00EE62C5" w:rsidRDefault="00EE62C5" w:rsidP="00DA5A68">
            <w:pPr>
              <w:jc w:val="center"/>
              <w:rPr>
                <w:b/>
              </w:rPr>
            </w:pPr>
          </w:p>
        </w:tc>
        <w:tc>
          <w:tcPr>
            <w:tcW w:w="4677" w:type="dxa"/>
          </w:tcPr>
          <w:p w:rsidR="00EE62C5" w:rsidRDefault="00EE62C5" w:rsidP="00EE62C5">
            <w:r>
              <w:t>Istandsetting/pynting av lokaler – ½ pris</w:t>
            </w:r>
          </w:p>
        </w:tc>
        <w:tc>
          <w:tcPr>
            <w:tcW w:w="2410" w:type="dxa"/>
          </w:tcPr>
          <w:p w:rsidR="00EE62C5" w:rsidRDefault="00EE62C5" w:rsidP="00A9036F">
            <w:pPr>
              <w:jc w:val="right"/>
            </w:pPr>
          </w:p>
        </w:tc>
        <w:tc>
          <w:tcPr>
            <w:tcW w:w="1701" w:type="dxa"/>
          </w:tcPr>
          <w:p w:rsidR="00EE62C5" w:rsidRDefault="00EE62C5" w:rsidP="00592568">
            <w:pPr>
              <w:jc w:val="right"/>
            </w:pPr>
            <w:r>
              <w:t xml:space="preserve">kr.    </w:t>
            </w:r>
            <w:r w:rsidR="00592568">
              <w:t>723</w:t>
            </w:r>
            <w:r>
              <w:t>,-</w:t>
            </w:r>
          </w:p>
        </w:tc>
      </w:tr>
    </w:tbl>
    <w:p w:rsidR="00863C21" w:rsidRDefault="00863C21" w:rsidP="00863C21"/>
    <w:p w:rsidR="004E7662" w:rsidRPr="004E7662" w:rsidRDefault="004E7662" w:rsidP="00863C21">
      <w:pPr>
        <w:rPr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4677"/>
        <w:gridCol w:w="2410"/>
        <w:gridCol w:w="1701"/>
      </w:tblGrid>
      <w:tr w:rsidR="00863C21" w:rsidTr="00A9036F">
        <w:trPr>
          <w:trHeight w:val="657"/>
        </w:trPr>
        <w:tc>
          <w:tcPr>
            <w:tcW w:w="496" w:type="dxa"/>
          </w:tcPr>
          <w:p w:rsidR="00863C21" w:rsidRDefault="00863C21" w:rsidP="00DA5A68">
            <w:pPr>
              <w:jc w:val="center"/>
              <w:rPr>
                <w:b/>
              </w:rPr>
            </w:pPr>
          </w:p>
        </w:tc>
        <w:tc>
          <w:tcPr>
            <w:tcW w:w="4677" w:type="dxa"/>
          </w:tcPr>
          <w:p w:rsidR="00863C21" w:rsidRDefault="00863C21" w:rsidP="00DA5A68">
            <w:pPr>
              <w:rPr>
                <w:b/>
              </w:rPr>
            </w:pPr>
            <w:r>
              <w:rPr>
                <w:b/>
                <w:sz w:val="32"/>
              </w:rPr>
              <w:t>2</w:t>
            </w:r>
            <w:r>
              <w:rPr>
                <w:b/>
              </w:rPr>
              <w:t>. etasje:</w:t>
            </w:r>
          </w:p>
          <w:p w:rsidR="00863C21" w:rsidRDefault="00863C21" w:rsidP="00DA5A68">
            <w:pPr>
              <w:rPr>
                <w:b/>
              </w:rPr>
            </w:pPr>
            <w:r>
              <w:t xml:space="preserve">Leien inkluderer bruk av toaletter kun i </w:t>
            </w:r>
            <w:r>
              <w:rPr>
                <w:b/>
              </w:rPr>
              <w:t>2</w:t>
            </w:r>
            <w:r>
              <w:t>. etg.</w:t>
            </w:r>
          </w:p>
        </w:tc>
        <w:tc>
          <w:tcPr>
            <w:tcW w:w="2410" w:type="dxa"/>
          </w:tcPr>
          <w:p w:rsidR="00863C21" w:rsidRDefault="00863C21" w:rsidP="00DA5A68">
            <w:pPr>
              <w:jc w:val="center"/>
              <w:rPr>
                <w:b/>
              </w:rPr>
            </w:pPr>
            <w:r>
              <w:rPr>
                <w:b/>
              </w:rPr>
              <w:t>Lag/</w:t>
            </w:r>
          </w:p>
          <w:p w:rsidR="00863C21" w:rsidRDefault="00863C21" w:rsidP="00DA5A68">
            <w:pPr>
              <w:jc w:val="center"/>
              <w:rPr>
                <w:b/>
              </w:rPr>
            </w:pPr>
            <w:r>
              <w:rPr>
                <w:b/>
              </w:rPr>
              <w:t>foreninger</w:t>
            </w:r>
          </w:p>
        </w:tc>
        <w:tc>
          <w:tcPr>
            <w:tcW w:w="1701" w:type="dxa"/>
          </w:tcPr>
          <w:p w:rsidR="00863C21" w:rsidRDefault="00863C21" w:rsidP="00DA5A68">
            <w:pPr>
              <w:jc w:val="center"/>
              <w:rPr>
                <w:b/>
              </w:rPr>
            </w:pPr>
            <w:r>
              <w:rPr>
                <w:b/>
              </w:rPr>
              <w:t>Privat/</w:t>
            </w:r>
          </w:p>
          <w:p w:rsidR="00863C21" w:rsidRDefault="00863C21" w:rsidP="00DA5A68">
            <w:pPr>
              <w:jc w:val="center"/>
              <w:rPr>
                <w:b/>
              </w:rPr>
            </w:pPr>
            <w:r>
              <w:rPr>
                <w:b/>
              </w:rPr>
              <w:t>bedrifter</w:t>
            </w:r>
          </w:p>
        </w:tc>
      </w:tr>
      <w:tr w:rsidR="00863C21" w:rsidTr="00A9036F">
        <w:tc>
          <w:tcPr>
            <w:tcW w:w="496" w:type="dxa"/>
          </w:tcPr>
          <w:p w:rsidR="00863C21" w:rsidRDefault="00863C21" w:rsidP="00DA5A68">
            <w:pPr>
              <w:jc w:val="center"/>
              <w:rPr>
                <w:b/>
              </w:rPr>
            </w:pPr>
          </w:p>
        </w:tc>
        <w:tc>
          <w:tcPr>
            <w:tcW w:w="4677" w:type="dxa"/>
          </w:tcPr>
          <w:p w:rsidR="00863C21" w:rsidRDefault="00863C21" w:rsidP="00DA5A68">
            <w:r>
              <w:t>Lille-</w:t>
            </w:r>
            <w:r w:rsidR="00A9036F">
              <w:t xml:space="preserve"> </w:t>
            </w:r>
            <w:r>
              <w:t>og storesal med kjøkken</w:t>
            </w:r>
          </w:p>
        </w:tc>
        <w:tc>
          <w:tcPr>
            <w:tcW w:w="2410" w:type="dxa"/>
          </w:tcPr>
          <w:p w:rsidR="00863C21" w:rsidRDefault="00863C21" w:rsidP="00592568">
            <w:pPr>
              <w:jc w:val="right"/>
            </w:pPr>
            <w:r>
              <w:t>kr.</w:t>
            </w:r>
            <w:r w:rsidR="00592568">
              <w:t xml:space="preserve"> 4.192</w:t>
            </w:r>
            <w:r>
              <w:t>,-</w:t>
            </w:r>
          </w:p>
        </w:tc>
        <w:tc>
          <w:tcPr>
            <w:tcW w:w="1701" w:type="dxa"/>
          </w:tcPr>
          <w:p w:rsidR="00863C21" w:rsidRDefault="00863C21" w:rsidP="00592568">
            <w:pPr>
              <w:jc w:val="right"/>
            </w:pPr>
            <w:r>
              <w:t xml:space="preserve">kr. </w:t>
            </w:r>
            <w:r w:rsidR="00592568">
              <w:t>4.192</w:t>
            </w:r>
            <w:r>
              <w:t>,-</w:t>
            </w:r>
          </w:p>
        </w:tc>
      </w:tr>
      <w:tr w:rsidR="00EE62C5" w:rsidTr="00A9036F">
        <w:tc>
          <w:tcPr>
            <w:tcW w:w="496" w:type="dxa"/>
          </w:tcPr>
          <w:p w:rsidR="00EE62C5" w:rsidRDefault="00EE62C5" w:rsidP="00DA5A68">
            <w:pPr>
              <w:jc w:val="center"/>
              <w:rPr>
                <w:b/>
              </w:rPr>
            </w:pPr>
          </w:p>
        </w:tc>
        <w:tc>
          <w:tcPr>
            <w:tcW w:w="4677" w:type="dxa"/>
          </w:tcPr>
          <w:p w:rsidR="00EE62C5" w:rsidRDefault="00EE62C5" w:rsidP="00DA5A68">
            <w:r>
              <w:t>Istandsetting/pynting av lokaler – ½ pris</w:t>
            </w:r>
          </w:p>
        </w:tc>
        <w:tc>
          <w:tcPr>
            <w:tcW w:w="2410" w:type="dxa"/>
          </w:tcPr>
          <w:p w:rsidR="00EE62C5" w:rsidRDefault="00EE62C5" w:rsidP="00592568">
            <w:pPr>
              <w:jc w:val="right"/>
            </w:pPr>
            <w:r>
              <w:t xml:space="preserve">kr. </w:t>
            </w:r>
            <w:r w:rsidR="00592568">
              <w:t>2.096</w:t>
            </w:r>
            <w:r>
              <w:t>,-</w:t>
            </w:r>
          </w:p>
        </w:tc>
        <w:tc>
          <w:tcPr>
            <w:tcW w:w="1701" w:type="dxa"/>
          </w:tcPr>
          <w:p w:rsidR="00EE62C5" w:rsidRDefault="00EE62C5" w:rsidP="00592568">
            <w:pPr>
              <w:jc w:val="center"/>
            </w:pPr>
            <w:r>
              <w:t xml:space="preserve">         kr. </w:t>
            </w:r>
            <w:r w:rsidR="00592568">
              <w:t>2.096</w:t>
            </w:r>
            <w:r>
              <w:t>,-</w:t>
            </w:r>
          </w:p>
        </w:tc>
      </w:tr>
      <w:tr w:rsidR="00863C21" w:rsidTr="00A9036F">
        <w:tc>
          <w:tcPr>
            <w:tcW w:w="4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C21" w:rsidRDefault="005A11A5" w:rsidP="00DA5A68">
            <w:pPr>
              <w:jc w:val="center"/>
              <w:rPr>
                <w:b/>
              </w:rPr>
            </w:pPr>
            <w:r>
              <w:rPr>
                <w:b/>
              </w:rPr>
              <w:t>X</w:t>
            </w:r>
          </w:p>
        </w:tc>
        <w:tc>
          <w:tcPr>
            <w:tcW w:w="46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C21" w:rsidRPr="00863C21" w:rsidRDefault="00863C21" w:rsidP="005A11A5">
            <w:pPr>
              <w:rPr>
                <w:sz w:val="28"/>
                <w:szCs w:val="28"/>
              </w:rPr>
            </w:pPr>
            <w:r w:rsidRPr="00863C21">
              <w:rPr>
                <w:sz w:val="28"/>
                <w:szCs w:val="28"/>
              </w:rPr>
              <w:t>SAMLET LEIESUM</w:t>
            </w:r>
          </w:p>
        </w:tc>
        <w:tc>
          <w:tcPr>
            <w:tcW w:w="241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C21" w:rsidRDefault="00C06FD4" w:rsidP="00C06FD4">
            <w:pPr>
              <w:jc w:val="right"/>
            </w:pPr>
            <w:r>
              <w:t xml:space="preserve">                 </w:t>
            </w:r>
            <w:r w:rsidR="005A11A5">
              <w:t xml:space="preserve">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63C21" w:rsidRDefault="00863C21" w:rsidP="00C06FD4">
            <w:pPr>
              <w:jc w:val="right"/>
            </w:pPr>
          </w:p>
        </w:tc>
      </w:tr>
    </w:tbl>
    <w:p w:rsidR="00863C21" w:rsidRDefault="00863C21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 w:firstLine="144"/>
      </w:pPr>
    </w:p>
    <w:p w:rsidR="00A96CFF" w:rsidRDefault="00A96CFF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 w:firstLine="144"/>
      </w:pPr>
      <w:bookmarkStart w:id="16" w:name="_GoBack"/>
      <w:bookmarkEnd w:id="16"/>
    </w:p>
    <w:p w:rsidR="00863C21" w:rsidRDefault="00863C21" w:rsidP="00863C21">
      <w:pPr>
        <w:numPr>
          <w:ilvl w:val="0"/>
          <w:numId w:val="6"/>
        </w:numPr>
        <w:tabs>
          <w:tab w:val="left" w:pos="284"/>
          <w:tab w:val="num" w:pos="64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644"/>
      </w:pPr>
      <w:r>
        <w:t>Ved utleie til faste leietagere gis rabatt etter følgende opplegg:</w:t>
      </w:r>
    </w:p>
    <w:p w:rsidR="00863C21" w:rsidRDefault="00863C21" w:rsidP="00863C21">
      <w:pPr>
        <w:numPr>
          <w:ilvl w:val="0"/>
          <w:numId w:val="9"/>
        </w:numPr>
        <w:tabs>
          <w:tab w:val="left" w:pos="284"/>
          <w:tab w:val="left" w:pos="1152"/>
          <w:tab w:val="num" w:pos="1793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</w:pPr>
      <w:r>
        <w:t>Ved leie mer enn 10 ganger pr. år gis 30</w:t>
      </w:r>
      <w:r w:rsidR="005D4540">
        <w:t xml:space="preserve"> </w:t>
      </w:r>
      <w:r>
        <w:t>% rabatt</w:t>
      </w:r>
    </w:p>
    <w:p w:rsidR="00863C21" w:rsidRDefault="00863C21" w:rsidP="00863C21">
      <w:pPr>
        <w:numPr>
          <w:ilvl w:val="0"/>
          <w:numId w:val="9"/>
        </w:numPr>
        <w:tabs>
          <w:tab w:val="left" w:pos="284"/>
          <w:tab w:val="left" w:pos="1152"/>
          <w:tab w:val="num" w:pos="1793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</w:pPr>
      <w:r>
        <w:t>Ved leie mer enn 5 ganger pr. år gis 15</w:t>
      </w:r>
      <w:r w:rsidR="005D4540">
        <w:t xml:space="preserve"> </w:t>
      </w:r>
      <w:r>
        <w:t>% rabatt</w:t>
      </w:r>
    </w:p>
    <w:p w:rsidR="00863C21" w:rsidRDefault="00863C21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284"/>
      </w:pPr>
    </w:p>
    <w:p w:rsidR="00863C21" w:rsidRDefault="00863C21" w:rsidP="00EE62C5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708"/>
      </w:pPr>
      <w:r>
        <w:t>Rabatten gis kun dersom lokalet bestilles for hele året på en gang.</w:t>
      </w:r>
    </w:p>
    <w:p w:rsidR="00EE62C5" w:rsidRDefault="00EE62C5" w:rsidP="00EE62C5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708"/>
      </w:pPr>
    </w:p>
    <w:p w:rsidR="00EE62C5" w:rsidRDefault="00EE62C5" w:rsidP="00EE62C5">
      <w:pPr>
        <w:pStyle w:val="Listeavsnitt"/>
        <w:numPr>
          <w:ilvl w:val="0"/>
          <w:numId w:val="6"/>
        </w:num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</w:pPr>
      <w:r>
        <w:t>Det kan betales ½ leiesats til istandsetting/pynting av lokaler dagen før utleie.</w:t>
      </w:r>
    </w:p>
    <w:p w:rsidR="000313C0" w:rsidRDefault="000313C0" w:rsidP="000313C0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</w:pPr>
    </w:p>
    <w:p w:rsidR="00863C21" w:rsidRDefault="00863C21" w:rsidP="00863C21">
      <w:pPr>
        <w:numPr>
          <w:ilvl w:val="0"/>
          <w:numId w:val="6"/>
        </w:numPr>
        <w:tabs>
          <w:tab w:val="left" w:pos="284"/>
          <w:tab w:val="num" w:pos="64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644"/>
      </w:pPr>
      <w:r>
        <w:t>Fryseskap finnes i 2. et</w:t>
      </w:r>
      <w:r w:rsidR="002163B6">
        <w:t>g.</w:t>
      </w:r>
      <w:r>
        <w:t xml:space="preserve"> (i rom ved garderobe).</w:t>
      </w:r>
    </w:p>
    <w:p w:rsidR="005D4540" w:rsidRDefault="005D4540" w:rsidP="005D4540">
      <w:p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</w:pPr>
    </w:p>
    <w:p w:rsidR="005D4540" w:rsidRDefault="008825A8" w:rsidP="00863C21">
      <w:pPr>
        <w:numPr>
          <w:ilvl w:val="0"/>
          <w:numId w:val="6"/>
        </w:numPr>
        <w:tabs>
          <w:tab w:val="left" w:pos="284"/>
          <w:tab w:val="num" w:pos="64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644"/>
      </w:pPr>
      <w:r>
        <w:t xml:space="preserve">Etter Bystyrets vedtak 24.2.2011 er det nå totalforbud mot å røyke i </w:t>
      </w:r>
      <w:r w:rsidR="005A11A5">
        <w:t>r</w:t>
      </w:r>
      <w:r>
        <w:t>ådhus</w:t>
      </w:r>
      <w:r w:rsidR="005A11A5">
        <w:t>ets</w:t>
      </w:r>
      <w:r>
        <w:t xml:space="preserve"> lokaler. Det ble samtidig vedtatt et forbud mot å røyke ved alle hovedinnganger til kommunale bygg.</w:t>
      </w:r>
    </w:p>
    <w:p w:rsidR="00863C21" w:rsidRDefault="00863C21" w:rsidP="00863C21">
      <w:pPr>
        <w:pStyle w:val="Topptekst"/>
        <w:tabs>
          <w:tab w:val="clear" w:pos="4536"/>
          <w:tab w:val="clear" w:pos="9072"/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</w:pPr>
    </w:p>
    <w:p w:rsidR="00863C21" w:rsidRPr="00956066" w:rsidRDefault="008825A8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/>
        <w:rPr>
          <w:b/>
          <w:sz w:val="22"/>
          <w:szCs w:val="22"/>
        </w:rPr>
      </w:pPr>
      <w:r>
        <w:br w:type="page"/>
      </w:r>
      <w:r w:rsidR="00863C21" w:rsidRPr="00956066">
        <w:rPr>
          <w:sz w:val="22"/>
          <w:szCs w:val="22"/>
        </w:rPr>
        <w:lastRenderedPageBreak/>
        <w:tab/>
      </w:r>
      <w:r w:rsidR="00863C21" w:rsidRPr="00956066">
        <w:rPr>
          <w:b/>
          <w:sz w:val="22"/>
          <w:szCs w:val="22"/>
        </w:rPr>
        <w:t>Regler:</w:t>
      </w:r>
    </w:p>
    <w:p w:rsidR="00863C21" w:rsidRPr="00956066" w:rsidRDefault="00863C21" w:rsidP="00863C21">
      <w:pPr>
        <w:numPr>
          <w:ilvl w:val="0"/>
          <w:numId w:val="8"/>
        </w:num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>Bestilte lokaler som ikke benyttes skal det betales leie for dersom lokalet ikke er avbestilt</w:t>
      </w:r>
    </w:p>
    <w:p w:rsidR="00863C21" w:rsidRPr="00956066" w:rsidRDefault="00863C21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284"/>
        <w:rPr>
          <w:sz w:val="22"/>
          <w:szCs w:val="22"/>
        </w:rPr>
      </w:pPr>
      <w:r w:rsidRPr="00956066">
        <w:rPr>
          <w:sz w:val="22"/>
          <w:szCs w:val="22"/>
        </w:rPr>
        <w:t>1 uke i forveien.  Avbestilling må skje skriftlig. Vedlagt slipp kan brukes.</w:t>
      </w:r>
    </w:p>
    <w:p w:rsidR="00863C21" w:rsidRPr="00956066" w:rsidRDefault="00863C21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/>
        <w:rPr>
          <w:sz w:val="22"/>
          <w:szCs w:val="22"/>
        </w:rPr>
      </w:pPr>
    </w:p>
    <w:p w:rsidR="00863C21" w:rsidRPr="00956066" w:rsidRDefault="00863C21" w:rsidP="00863C21">
      <w:pPr>
        <w:numPr>
          <w:ilvl w:val="0"/>
          <w:numId w:val="8"/>
        </w:num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>Leietaker er ansvarlig for at de forlater bygget/uteområdet i den stand det var da de tok det i bruk.</w:t>
      </w:r>
    </w:p>
    <w:p w:rsidR="00863C21" w:rsidRPr="00956066" w:rsidRDefault="00863C21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 w:firstLine="144"/>
        <w:rPr>
          <w:sz w:val="22"/>
          <w:szCs w:val="22"/>
        </w:rPr>
      </w:pPr>
    </w:p>
    <w:p w:rsidR="00863C21" w:rsidRPr="00956066" w:rsidRDefault="00863C21" w:rsidP="00863C21">
      <w:pPr>
        <w:numPr>
          <w:ilvl w:val="0"/>
          <w:numId w:val="8"/>
        </w:num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 xml:space="preserve">Leietaker må senest avslutte arrangementet kl. 24.00 på hverdager, og kl. 02.00 i </w:t>
      </w:r>
    </w:p>
    <w:p w:rsidR="004E6EAB" w:rsidRPr="00956066" w:rsidRDefault="00863C21" w:rsidP="00956066">
      <w:pPr>
        <w:pStyle w:val="Brdtekstinnrykk"/>
        <w:ind w:left="284"/>
        <w:rPr>
          <w:sz w:val="22"/>
          <w:szCs w:val="22"/>
        </w:rPr>
      </w:pPr>
      <w:r w:rsidRPr="00956066">
        <w:rPr>
          <w:sz w:val="22"/>
          <w:szCs w:val="22"/>
        </w:rPr>
        <w:t xml:space="preserve">helgene. NB! Det </w:t>
      </w:r>
      <w:r w:rsidRPr="00956066">
        <w:rPr>
          <w:sz w:val="22"/>
          <w:szCs w:val="22"/>
          <w:u w:val="single"/>
        </w:rPr>
        <w:t>må</w:t>
      </w:r>
      <w:r w:rsidRPr="00956066">
        <w:rPr>
          <w:sz w:val="22"/>
          <w:szCs w:val="22"/>
        </w:rPr>
        <w:t xml:space="preserve"> vises spesielle hensyn til naboer etter kl. 23.00. Spesielt gjøres oppmerksom på støy gjennom åpne vinduer, ved ytterdører m.v.</w:t>
      </w:r>
      <w:r w:rsidR="00956066" w:rsidRPr="00956066">
        <w:rPr>
          <w:sz w:val="22"/>
          <w:szCs w:val="22"/>
        </w:rPr>
        <w:t xml:space="preserve"> I</w:t>
      </w:r>
      <w:r w:rsidRPr="00956066">
        <w:rPr>
          <w:sz w:val="22"/>
          <w:szCs w:val="22"/>
        </w:rPr>
        <w:t xml:space="preserve"> storesal</w:t>
      </w:r>
      <w:r w:rsidR="002163B6" w:rsidRPr="00956066">
        <w:rPr>
          <w:sz w:val="22"/>
          <w:szCs w:val="22"/>
        </w:rPr>
        <w:t xml:space="preserve"> og</w:t>
      </w:r>
      <w:r w:rsidRPr="00956066">
        <w:rPr>
          <w:sz w:val="22"/>
          <w:szCs w:val="22"/>
        </w:rPr>
        <w:t xml:space="preserve"> lillesal i 2. etg.</w:t>
      </w:r>
      <w:r w:rsidR="002163B6" w:rsidRPr="00956066">
        <w:rPr>
          <w:sz w:val="22"/>
          <w:szCs w:val="22"/>
        </w:rPr>
        <w:t>, er vinduene</w:t>
      </w:r>
      <w:r w:rsidRPr="00956066">
        <w:rPr>
          <w:sz w:val="22"/>
          <w:szCs w:val="22"/>
        </w:rPr>
        <w:t xml:space="preserve"> låst og </w:t>
      </w:r>
      <w:r w:rsidRPr="00956066">
        <w:rPr>
          <w:sz w:val="22"/>
          <w:szCs w:val="22"/>
          <w:u w:val="single"/>
        </w:rPr>
        <w:t>skal ikke</w:t>
      </w:r>
      <w:r w:rsidRPr="00956066">
        <w:rPr>
          <w:sz w:val="22"/>
          <w:szCs w:val="22"/>
        </w:rPr>
        <w:t xml:space="preserve"> åpnes. Det er ventilasjonsanlegg i etasjen.</w:t>
      </w:r>
      <w:r w:rsidR="004E6EAB" w:rsidRPr="00956066">
        <w:rPr>
          <w:sz w:val="22"/>
          <w:szCs w:val="22"/>
        </w:rPr>
        <w:t xml:space="preserve"> </w:t>
      </w:r>
    </w:p>
    <w:p w:rsidR="004E6EAB" w:rsidRPr="00956066" w:rsidRDefault="004E6EAB" w:rsidP="004E6EAB">
      <w:pPr>
        <w:pStyle w:val="Brdtekstinnrykk2"/>
        <w:ind w:left="284"/>
        <w:rPr>
          <w:sz w:val="22"/>
          <w:szCs w:val="22"/>
        </w:rPr>
      </w:pPr>
      <w:r w:rsidRPr="00956066">
        <w:rPr>
          <w:sz w:val="22"/>
          <w:szCs w:val="22"/>
        </w:rPr>
        <w:t>Det er forbudt å nyte alkohol utendørs/på offentlig sted.</w:t>
      </w:r>
    </w:p>
    <w:p w:rsidR="00863C21" w:rsidRPr="00956066" w:rsidRDefault="00863C21" w:rsidP="00863C21">
      <w:pPr>
        <w:pStyle w:val="Brdtekstinnrykk2"/>
        <w:rPr>
          <w:sz w:val="22"/>
          <w:szCs w:val="22"/>
        </w:rPr>
      </w:pPr>
    </w:p>
    <w:p w:rsidR="00863C21" w:rsidRPr="00956066" w:rsidRDefault="00863C21" w:rsidP="00863C21">
      <w:pPr>
        <w:pStyle w:val="Brdtekstinnrykk2"/>
        <w:numPr>
          <w:ilvl w:val="0"/>
          <w:numId w:val="8"/>
        </w:numPr>
        <w:tabs>
          <w:tab w:val="clear" w:pos="1152"/>
        </w:tabs>
        <w:rPr>
          <w:sz w:val="22"/>
          <w:szCs w:val="22"/>
        </w:rPr>
      </w:pPr>
      <w:r w:rsidRPr="00956066">
        <w:rPr>
          <w:sz w:val="22"/>
          <w:szCs w:val="22"/>
        </w:rPr>
        <w:t>Det er kun tillatt å benytte toalettene som tilhører den etasje som avtalen gjelder.</w:t>
      </w:r>
    </w:p>
    <w:p w:rsidR="00863C21" w:rsidRPr="00956066" w:rsidRDefault="00863C21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152"/>
        <w:rPr>
          <w:sz w:val="22"/>
          <w:szCs w:val="22"/>
        </w:rPr>
      </w:pPr>
    </w:p>
    <w:p w:rsidR="00863C21" w:rsidRPr="00956066" w:rsidRDefault="00863C21" w:rsidP="00863C21">
      <w:pPr>
        <w:numPr>
          <w:ilvl w:val="0"/>
          <w:numId w:val="8"/>
        </w:num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 xml:space="preserve">Oppvask skal ryddes og skylles (se ordensregler på kjøkkenet).  Leietaker skal </w:t>
      </w:r>
      <w:r w:rsidRPr="00956066">
        <w:rPr>
          <w:sz w:val="22"/>
          <w:szCs w:val="22"/>
          <w:u w:val="single"/>
        </w:rPr>
        <w:t>ikke</w:t>
      </w:r>
      <w:r w:rsidRPr="00956066">
        <w:rPr>
          <w:sz w:val="22"/>
          <w:szCs w:val="22"/>
        </w:rPr>
        <w:t xml:space="preserve"> vaske</w:t>
      </w:r>
      <w:r w:rsidR="00956066" w:rsidRPr="00956066">
        <w:rPr>
          <w:sz w:val="22"/>
          <w:szCs w:val="22"/>
        </w:rPr>
        <w:t xml:space="preserve"> </w:t>
      </w:r>
      <w:r w:rsidRPr="00956066">
        <w:rPr>
          <w:sz w:val="22"/>
          <w:szCs w:val="22"/>
        </w:rPr>
        <w:t xml:space="preserve">opp.  Maskinen </w:t>
      </w:r>
      <w:r w:rsidR="002163B6" w:rsidRPr="00956066">
        <w:rPr>
          <w:sz w:val="22"/>
          <w:szCs w:val="22"/>
        </w:rPr>
        <w:t xml:space="preserve">er låst og </w:t>
      </w:r>
      <w:r w:rsidRPr="00956066">
        <w:rPr>
          <w:sz w:val="22"/>
          <w:szCs w:val="22"/>
        </w:rPr>
        <w:t>skal kun brukes av rengjøringspersonalet.</w:t>
      </w:r>
    </w:p>
    <w:p w:rsidR="00863C21" w:rsidRPr="00956066" w:rsidRDefault="00863C21" w:rsidP="00863C21">
      <w:pPr>
        <w:pStyle w:val="Topptekst"/>
        <w:tabs>
          <w:tab w:val="clear" w:pos="4536"/>
          <w:tab w:val="clear" w:pos="9072"/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6E290D" w:rsidRPr="00956066" w:rsidRDefault="00863C21" w:rsidP="006E290D">
      <w:pPr>
        <w:numPr>
          <w:ilvl w:val="0"/>
          <w:numId w:val="8"/>
        </w:num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 xml:space="preserve">Bord og stoler </w:t>
      </w:r>
      <w:r w:rsidR="0084211F">
        <w:rPr>
          <w:sz w:val="22"/>
          <w:szCs w:val="22"/>
        </w:rPr>
        <w:t xml:space="preserve">må tørkes av </w:t>
      </w:r>
      <w:r w:rsidR="0084211F" w:rsidRPr="0084211F">
        <w:rPr>
          <w:sz w:val="22"/>
          <w:szCs w:val="22"/>
          <w:u w:val="single"/>
        </w:rPr>
        <w:t>før</w:t>
      </w:r>
      <w:r w:rsidR="0084211F">
        <w:rPr>
          <w:sz w:val="22"/>
          <w:szCs w:val="22"/>
        </w:rPr>
        <w:t xml:space="preserve"> de </w:t>
      </w:r>
      <w:r w:rsidRPr="00956066">
        <w:rPr>
          <w:sz w:val="22"/>
          <w:szCs w:val="22"/>
        </w:rPr>
        <w:t>ryddes tilbake til der de ble hentet.</w:t>
      </w:r>
    </w:p>
    <w:p w:rsidR="006E290D" w:rsidRPr="00956066" w:rsidRDefault="006E290D" w:rsidP="006E290D">
      <w:p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6E290D" w:rsidRPr="00956066" w:rsidRDefault="006E290D" w:rsidP="006E290D">
      <w:pPr>
        <w:numPr>
          <w:ilvl w:val="0"/>
          <w:numId w:val="8"/>
        </w:numPr>
        <w:tabs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>Renholdet vil bli utført i tidsrommet før kl. 11.00.</w:t>
      </w:r>
    </w:p>
    <w:p w:rsidR="00863C21" w:rsidRPr="00956066" w:rsidRDefault="00863C21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863C21" w:rsidRPr="00956066" w:rsidRDefault="00863C21" w:rsidP="00863C21">
      <w:pPr>
        <w:numPr>
          <w:ilvl w:val="0"/>
          <w:numId w:val="8"/>
        </w:num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>Ødeleggelser som skyldes uaktsomhet og som ikke omfattes av forsikringsordningen må</w:t>
      </w:r>
      <w:r w:rsidR="00956066" w:rsidRPr="00956066">
        <w:rPr>
          <w:sz w:val="22"/>
          <w:szCs w:val="22"/>
        </w:rPr>
        <w:t xml:space="preserve"> </w:t>
      </w:r>
      <w:r w:rsidR="004E7662" w:rsidRPr="00956066">
        <w:rPr>
          <w:sz w:val="22"/>
          <w:szCs w:val="22"/>
        </w:rPr>
        <w:t>e</w:t>
      </w:r>
      <w:r w:rsidRPr="00956066">
        <w:rPr>
          <w:sz w:val="22"/>
          <w:szCs w:val="22"/>
        </w:rPr>
        <w:t>rstattes av leietaker.</w:t>
      </w:r>
    </w:p>
    <w:p w:rsidR="00863C21" w:rsidRPr="00956066" w:rsidRDefault="00863C21" w:rsidP="00863C21">
      <w:p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863C21" w:rsidRPr="00956066" w:rsidRDefault="00863C21" w:rsidP="00863C21">
      <w:pPr>
        <w:numPr>
          <w:ilvl w:val="0"/>
          <w:numId w:val="8"/>
        </w:num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 xml:space="preserve">Konsertflygelet i </w:t>
      </w:r>
      <w:r w:rsidR="005A11A5">
        <w:rPr>
          <w:sz w:val="22"/>
          <w:szCs w:val="22"/>
        </w:rPr>
        <w:t>Risør r</w:t>
      </w:r>
      <w:r w:rsidRPr="00956066">
        <w:rPr>
          <w:sz w:val="22"/>
          <w:szCs w:val="22"/>
        </w:rPr>
        <w:t>ådhus skal kun benyttes til konserter, og skal ikke flyttes eller</w:t>
      </w:r>
      <w:r w:rsidR="00956066" w:rsidRPr="00956066">
        <w:rPr>
          <w:sz w:val="22"/>
          <w:szCs w:val="22"/>
        </w:rPr>
        <w:t xml:space="preserve"> </w:t>
      </w:r>
      <w:r w:rsidR="004E7662" w:rsidRPr="00956066">
        <w:rPr>
          <w:sz w:val="22"/>
          <w:szCs w:val="22"/>
        </w:rPr>
        <w:t>b</w:t>
      </w:r>
      <w:r w:rsidRPr="00956066">
        <w:rPr>
          <w:sz w:val="22"/>
          <w:szCs w:val="22"/>
        </w:rPr>
        <w:t>enyttes</w:t>
      </w:r>
      <w:r w:rsidR="004E7662" w:rsidRPr="00956066">
        <w:rPr>
          <w:sz w:val="22"/>
          <w:szCs w:val="22"/>
        </w:rPr>
        <w:t xml:space="preserve"> </w:t>
      </w:r>
      <w:r w:rsidRPr="00956066">
        <w:rPr>
          <w:sz w:val="22"/>
          <w:szCs w:val="22"/>
        </w:rPr>
        <w:t xml:space="preserve">til annen type arrangementer. </w:t>
      </w:r>
      <w:r w:rsidR="004E7662" w:rsidRPr="00956066">
        <w:rPr>
          <w:sz w:val="22"/>
          <w:szCs w:val="22"/>
        </w:rPr>
        <w:t xml:space="preserve"> </w:t>
      </w:r>
      <w:r w:rsidRPr="00956066">
        <w:rPr>
          <w:sz w:val="22"/>
          <w:szCs w:val="22"/>
        </w:rPr>
        <w:t>Leietakere kan benytte pianoet. Kultursjefen avgjør i tvilstilfeller bruk av flygelet, etter nærmere retningslinjer. Utgifter til stemming av flygel</w:t>
      </w:r>
      <w:r w:rsidR="002163B6" w:rsidRPr="00956066">
        <w:rPr>
          <w:sz w:val="22"/>
          <w:szCs w:val="22"/>
        </w:rPr>
        <w:t>, belastes leietaker.</w:t>
      </w:r>
    </w:p>
    <w:p w:rsidR="00863C21" w:rsidRPr="00956066" w:rsidRDefault="00863C21" w:rsidP="00863C21">
      <w:p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863C21" w:rsidRPr="00956066" w:rsidRDefault="00863C21" w:rsidP="00863C21">
      <w:pPr>
        <w:numPr>
          <w:ilvl w:val="0"/>
          <w:numId w:val="8"/>
        </w:num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 xml:space="preserve">Eventuell søknad om skjenkebevilling sendes </w:t>
      </w:r>
      <w:r w:rsidR="002163B6" w:rsidRPr="00956066">
        <w:rPr>
          <w:sz w:val="22"/>
          <w:szCs w:val="22"/>
        </w:rPr>
        <w:t>Risør kommune</w:t>
      </w:r>
      <w:r w:rsidRPr="00956066">
        <w:rPr>
          <w:sz w:val="22"/>
          <w:szCs w:val="22"/>
        </w:rPr>
        <w:t>. Privatpersoner kan uten bevilling skjenke alkohol i sluttet selskap, dersom dette skjer uten vederlag, jfr. alkohollovens §</w:t>
      </w:r>
      <w:r w:rsidR="004E7662" w:rsidRPr="00956066">
        <w:rPr>
          <w:sz w:val="22"/>
          <w:szCs w:val="22"/>
        </w:rPr>
        <w:t xml:space="preserve"> </w:t>
      </w:r>
      <w:r w:rsidRPr="00956066">
        <w:rPr>
          <w:sz w:val="22"/>
          <w:szCs w:val="22"/>
        </w:rPr>
        <w:t>8-9, 4. ledd.</w:t>
      </w:r>
    </w:p>
    <w:p w:rsidR="004E6EAB" w:rsidRPr="00956066" w:rsidRDefault="00956066" w:rsidP="004E6EAB">
      <w:pPr>
        <w:pStyle w:val="Brdtekstinnrykk2"/>
        <w:ind w:left="284"/>
        <w:rPr>
          <w:sz w:val="22"/>
          <w:szCs w:val="22"/>
        </w:rPr>
      </w:pPr>
      <w:r w:rsidRPr="00956066">
        <w:rPr>
          <w:sz w:val="22"/>
          <w:szCs w:val="22"/>
        </w:rPr>
        <w:t xml:space="preserve"> </w:t>
      </w:r>
      <w:r w:rsidR="004E6EAB" w:rsidRPr="00956066">
        <w:rPr>
          <w:sz w:val="22"/>
          <w:szCs w:val="22"/>
        </w:rPr>
        <w:t xml:space="preserve">Ungdom under 18/20 år skal ikke delta i servering av alkohol. </w:t>
      </w:r>
    </w:p>
    <w:p w:rsidR="00863C21" w:rsidRPr="00956066" w:rsidRDefault="00863C21" w:rsidP="00863C21">
      <w:pPr>
        <w:tabs>
          <w:tab w:val="left" w:pos="284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708" w:firstLine="480"/>
        <w:rPr>
          <w:sz w:val="22"/>
          <w:szCs w:val="22"/>
        </w:rPr>
      </w:pPr>
    </w:p>
    <w:p w:rsidR="009520CF" w:rsidRPr="00956066" w:rsidRDefault="00863C21" w:rsidP="009520CF">
      <w:pPr>
        <w:numPr>
          <w:ilvl w:val="0"/>
          <w:numId w:val="8"/>
        </w:num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>Nøk</w:t>
      </w:r>
      <w:r w:rsidR="009520CF" w:rsidRPr="00956066">
        <w:rPr>
          <w:sz w:val="22"/>
          <w:szCs w:val="22"/>
        </w:rPr>
        <w:t>kel</w:t>
      </w:r>
      <w:r w:rsidRPr="00956066">
        <w:rPr>
          <w:sz w:val="22"/>
          <w:szCs w:val="22"/>
        </w:rPr>
        <w:t xml:space="preserve"> til </w:t>
      </w:r>
      <w:r w:rsidR="005A11A5">
        <w:rPr>
          <w:sz w:val="22"/>
          <w:szCs w:val="22"/>
        </w:rPr>
        <w:t>Risør r</w:t>
      </w:r>
      <w:r w:rsidRPr="00956066">
        <w:rPr>
          <w:sz w:val="22"/>
          <w:szCs w:val="22"/>
        </w:rPr>
        <w:t xml:space="preserve">ådhus hentes på </w:t>
      </w:r>
      <w:r w:rsidR="0054655E" w:rsidRPr="00956066">
        <w:rPr>
          <w:sz w:val="22"/>
          <w:szCs w:val="22"/>
        </w:rPr>
        <w:t>Kommunehuset, Furumov</w:t>
      </w:r>
      <w:r w:rsidR="0084211F">
        <w:rPr>
          <w:sz w:val="22"/>
          <w:szCs w:val="22"/>
        </w:rPr>
        <w:t>eien</w:t>
      </w:r>
      <w:r w:rsidR="0054655E" w:rsidRPr="00956066">
        <w:rPr>
          <w:sz w:val="22"/>
          <w:szCs w:val="22"/>
        </w:rPr>
        <w:t xml:space="preserve"> 1, </w:t>
      </w:r>
      <w:r w:rsidR="009520CF" w:rsidRPr="00956066">
        <w:rPr>
          <w:sz w:val="22"/>
          <w:szCs w:val="22"/>
        </w:rPr>
        <w:t xml:space="preserve">i </w:t>
      </w:r>
      <w:r w:rsidR="0054655E" w:rsidRPr="00956066">
        <w:rPr>
          <w:sz w:val="22"/>
          <w:szCs w:val="22"/>
        </w:rPr>
        <w:t>åpningstiden mellom kl</w:t>
      </w:r>
      <w:r w:rsidR="005A11A5">
        <w:rPr>
          <w:sz w:val="22"/>
          <w:szCs w:val="22"/>
        </w:rPr>
        <w:t>.</w:t>
      </w:r>
      <w:r w:rsidR="0054655E" w:rsidRPr="00956066">
        <w:rPr>
          <w:sz w:val="22"/>
          <w:szCs w:val="22"/>
        </w:rPr>
        <w:t xml:space="preserve"> </w:t>
      </w:r>
      <w:r w:rsidR="005A11A5">
        <w:rPr>
          <w:sz w:val="22"/>
          <w:szCs w:val="22"/>
        </w:rPr>
        <w:t xml:space="preserve">11.00 – </w:t>
      </w:r>
      <w:r w:rsidR="009520CF" w:rsidRPr="00956066">
        <w:rPr>
          <w:sz w:val="22"/>
          <w:szCs w:val="22"/>
        </w:rPr>
        <w:t>15</w:t>
      </w:r>
      <w:r w:rsidR="005A11A5">
        <w:rPr>
          <w:sz w:val="22"/>
          <w:szCs w:val="22"/>
        </w:rPr>
        <w:t>.00.</w:t>
      </w:r>
      <w:r w:rsidR="009520CF" w:rsidRPr="00956066">
        <w:rPr>
          <w:sz w:val="22"/>
          <w:szCs w:val="22"/>
        </w:rPr>
        <w:t xml:space="preserve"> Ved leie på virkedager hentes nøkkel samme dag.  Ved leie i helg/høytider</w:t>
      </w:r>
      <w:r w:rsidR="005A11A5">
        <w:rPr>
          <w:sz w:val="22"/>
          <w:szCs w:val="22"/>
        </w:rPr>
        <w:t>,</w:t>
      </w:r>
      <w:r w:rsidR="009520CF" w:rsidRPr="00956066">
        <w:rPr>
          <w:sz w:val="22"/>
          <w:szCs w:val="22"/>
        </w:rPr>
        <w:t xml:space="preserve"> hentes nøkkel nærmeste virkedag før leiedato.</w:t>
      </w:r>
      <w:r w:rsidR="006E290D" w:rsidRPr="00956066">
        <w:rPr>
          <w:sz w:val="22"/>
          <w:szCs w:val="22"/>
        </w:rPr>
        <w:t xml:space="preserve"> Leieforholdet starter likevel ved leietidspunkt.</w:t>
      </w:r>
    </w:p>
    <w:p w:rsidR="009520CF" w:rsidRPr="00956066" w:rsidRDefault="009520CF" w:rsidP="009520CF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863C21" w:rsidRPr="00956066" w:rsidRDefault="00863C21" w:rsidP="00863C21">
      <w:pPr>
        <w:numPr>
          <w:ilvl w:val="0"/>
          <w:numId w:val="8"/>
        </w:num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>Tilbakelevering av nøk</w:t>
      </w:r>
      <w:r w:rsidR="009520CF" w:rsidRPr="00956066">
        <w:rPr>
          <w:sz w:val="22"/>
          <w:szCs w:val="22"/>
        </w:rPr>
        <w:t>k</w:t>
      </w:r>
      <w:r w:rsidRPr="00956066">
        <w:rPr>
          <w:sz w:val="22"/>
          <w:szCs w:val="22"/>
        </w:rPr>
        <w:t>e</w:t>
      </w:r>
      <w:r w:rsidR="009520CF" w:rsidRPr="00956066">
        <w:rPr>
          <w:sz w:val="22"/>
          <w:szCs w:val="22"/>
        </w:rPr>
        <w:t>l</w:t>
      </w:r>
      <w:r w:rsidRPr="00956066">
        <w:rPr>
          <w:sz w:val="22"/>
          <w:szCs w:val="22"/>
        </w:rPr>
        <w:t xml:space="preserve"> skal skje før kl. 11.00</w:t>
      </w:r>
      <w:r w:rsidR="006E290D" w:rsidRPr="00956066">
        <w:rPr>
          <w:sz w:val="22"/>
          <w:szCs w:val="22"/>
        </w:rPr>
        <w:t xml:space="preserve"> dagen etter</w:t>
      </w:r>
      <w:r w:rsidR="009520CF" w:rsidRPr="00956066">
        <w:rPr>
          <w:sz w:val="22"/>
          <w:szCs w:val="22"/>
        </w:rPr>
        <w:t xml:space="preserve"> leiedato</w:t>
      </w:r>
      <w:r w:rsidRPr="00956066">
        <w:rPr>
          <w:sz w:val="22"/>
          <w:szCs w:val="22"/>
        </w:rPr>
        <w:t>.</w:t>
      </w:r>
      <w:r w:rsidR="006E290D" w:rsidRPr="00956066">
        <w:rPr>
          <w:sz w:val="22"/>
          <w:szCs w:val="22"/>
        </w:rPr>
        <w:t xml:space="preserve">  Nøkkel </w:t>
      </w:r>
      <w:r w:rsidR="0084211F">
        <w:rPr>
          <w:sz w:val="22"/>
          <w:szCs w:val="22"/>
        </w:rPr>
        <w:t xml:space="preserve">kan evt. </w:t>
      </w:r>
      <w:r w:rsidR="006E290D" w:rsidRPr="00956066">
        <w:rPr>
          <w:sz w:val="22"/>
          <w:szCs w:val="22"/>
        </w:rPr>
        <w:t xml:space="preserve">leveres i egen </w:t>
      </w:r>
      <w:r w:rsidR="0084211F">
        <w:rPr>
          <w:sz w:val="22"/>
          <w:szCs w:val="22"/>
        </w:rPr>
        <w:t>dør</w:t>
      </w:r>
      <w:r w:rsidR="006E290D" w:rsidRPr="00956066">
        <w:rPr>
          <w:sz w:val="22"/>
          <w:szCs w:val="22"/>
        </w:rPr>
        <w:t xml:space="preserve">luke </w:t>
      </w:r>
      <w:r w:rsidR="0084211F">
        <w:rPr>
          <w:sz w:val="22"/>
          <w:szCs w:val="22"/>
        </w:rPr>
        <w:t xml:space="preserve">til venstre </w:t>
      </w:r>
      <w:r w:rsidR="006E290D" w:rsidRPr="00956066">
        <w:rPr>
          <w:sz w:val="22"/>
          <w:szCs w:val="22"/>
        </w:rPr>
        <w:t>ved inngang</w:t>
      </w:r>
      <w:r w:rsidR="0084211F">
        <w:rPr>
          <w:sz w:val="22"/>
          <w:szCs w:val="22"/>
        </w:rPr>
        <w:t>en til</w:t>
      </w:r>
      <w:r w:rsidR="006E290D" w:rsidRPr="00956066">
        <w:rPr>
          <w:sz w:val="22"/>
          <w:szCs w:val="22"/>
        </w:rPr>
        <w:t xml:space="preserve"> Kommunehuset.</w:t>
      </w:r>
    </w:p>
    <w:p w:rsidR="00863C21" w:rsidRPr="00956066" w:rsidRDefault="00863C21" w:rsidP="00863C21">
      <w:pPr>
        <w:pStyle w:val="Topptekst"/>
        <w:tabs>
          <w:tab w:val="clear" w:pos="4536"/>
          <w:tab w:val="clear" w:pos="9072"/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863C21" w:rsidRPr="00956066" w:rsidRDefault="00863C21" w:rsidP="00863C21">
      <w:pPr>
        <w:pStyle w:val="Brdtekstinnrykk3"/>
        <w:numPr>
          <w:ilvl w:val="0"/>
          <w:numId w:val="8"/>
        </w:numPr>
        <w:rPr>
          <w:sz w:val="22"/>
          <w:szCs w:val="22"/>
        </w:rPr>
      </w:pPr>
      <w:r w:rsidRPr="00956066">
        <w:rPr>
          <w:sz w:val="22"/>
          <w:szCs w:val="22"/>
        </w:rPr>
        <w:t xml:space="preserve">Leietaker som ikke holder seg innenfor regelverket, eller som ikke retter seg etter påbud fra vaktmester/utleiers representant, kan bli nektet å leie lokalet for kortere eller lengre tid. </w:t>
      </w:r>
      <w:r w:rsidR="002163B6" w:rsidRPr="00956066">
        <w:rPr>
          <w:sz w:val="22"/>
          <w:szCs w:val="22"/>
        </w:rPr>
        <w:t>Enhetsleder for teknisk drift og eiendom</w:t>
      </w:r>
      <w:r w:rsidRPr="00956066">
        <w:rPr>
          <w:sz w:val="22"/>
          <w:szCs w:val="22"/>
        </w:rPr>
        <w:t xml:space="preserve"> har fullmakt til å avslå utleie på bakgrunn av tidligere erfaringer og i tvilstilfeller.</w:t>
      </w:r>
    </w:p>
    <w:p w:rsidR="00863C21" w:rsidRPr="00956066" w:rsidRDefault="00863C21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 w:firstLine="144"/>
        <w:rPr>
          <w:sz w:val="22"/>
          <w:szCs w:val="22"/>
        </w:rPr>
      </w:pPr>
    </w:p>
    <w:p w:rsidR="00863C21" w:rsidRPr="00956066" w:rsidRDefault="0053345B" w:rsidP="00863C21">
      <w:pPr>
        <w:numPr>
          <w:ilvl w:val="0"/>
          <w:numId w:val="8"/>
        </w:num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>Ekstraordinære utgifter i forbindelse med renhold, opprydding og evt. skadeverk, vil bli fakturert leietaker.</w:t>
      </w:r>
    </w:p>
    <w:p w:rsidR="00863C21" w:rsidRPr="00956066" w:rsidRDefault="00863C21" w:rsidP="00863C21">
      <w:p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863C21" w:rsidRPr="00956066" w:rsidRDefault="00863C21" w:rsidP="00863C21">
      <w:pPr>
        <w:numPr>
          <w:ilvl w:val="0"/>
          <w:numId w:val="8"/>
        </w:numPr>
        <w:tabs>
          <w:tab w:val="left" w:pos="284"/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>Leietaker plikter å orientere seg om branninstruks. Instruks henger ved branntavle i ytre gang ved hovedinngangen.</w:t>
      </w:r>
      <w:r w:rsidRPr="00956066">
        <w:rPr>
          <w:sz w:val="22"/>
          <w:szCs w:val="22"/>
        </w:rPr>
        <w:tab/>
      </w:r>
    </w:p>
    <w:p w:rsidR="00863C21" w:rsidRPr="00956066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/>
        <w:rPr>
          <w:sz w:val="22"/>
          <w:szCs w:val="22"/>
        </w:rPr>
      </w:pPr>
    </w:p>
    <w:p w:rsidR="00863C21" w:rsidRPr="00956066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/>
        <w:jc w:val="center"/>
        <w:rPr>
          <w:sz w:val="22"/>
          <w:szCs w:val="22"/>
        </w:rPr>
      </w:pPr>
      <w:r w:rsidRPr="00956066">
        <w:rPr>
          <w:sz w:val="22"/>
          <w:szCs w:val="22"/>
        </w:rPr>
        <w:t>Undertegnede aksepterer de ovenfor nevnte leievilkår.</w:t>
      </w:r>
    </w:p>
    <w:p w:rsidR="00863C21" w:rsidRPr="00956066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863C21" w:rsidRPr="00956066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</w:p>
    <w:p w:rsidR="00863C21" w:rsidRPr="00956066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rPr>
          <w:sz w:val="22"/>
          <w:szCs w:val="22"/>
        </w:rPr>
      </w:pPr>
      <w:r w:rsidRPr="00956066">
        <w:rPr>
          <w:sz w:val="22"/>
          <w:szCs w:val="22"/>
        </w:rPr>
        <w:tab/>
      </w:r>
      <w:r w:rsidRPr="00956066">
        <w:rPr>
          <w:sz w:val="22"/>
          <w:szCs w:val="22"/>
        </w:rPr>
        <w:tab/>
        <w:t>................................................................</w:t>
      </w:r>
      <w:r w:rsidR="00956066" w:rsidRPr="00956066">
        <w:rPr>
          <w:sz w:val="22"/>
          <w:szCs w:val="22"/>
        </w:rPr>
        <w:t>....................</w:t>
      </w:r>
      <w:r w:rsidRPr="00956066">
        <w:rPr>
          <w:sz w:val="22"/>
          <w:szCs w:val="22"/>
        </w:rPr>
        <w:t>....</w:t>
      </w:r>
    </w:p>
    <w:p w:rsidR="00863C21" w:rsidRPr="00956066" w:rsidRDefault="00956066" w:rsidP="00956066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/>
        <w:jc w:val="center"/>
        <w:rPr>
          <w:sz w:val="22"/>
          <w:szCs w:val="22"/>
        </w:rPr>
      </w:pPr>
      <w:r w:rsidRPr="00956066">
        <w:rPr>
          <w:sz w:val="22"/>
          <w:szCs w:val="22"/>
        </w:rPr>
        <w:t xml:space="preserve">Dato:            /     </w:t>
      </w:r>
      <w:r w:rsidRPr="00956066">
        <w:rPr>
          <w:sz w:val="22"/>
          <w:szCs w:val="22"/>
        </w:rPr>
        <w:noBreakHyphen/>
        <w:t xml:space="preserve">                    </w:t>
      </w:r>
      <w:r w:rsidR="00863C21" w:rsidRPr="00956066">
        <w:rPr>
          <w:sz w:val="22"/>
          <w:szCs w:val="22"/>
        </w:rPr>
        <w:t>(Leietaker)</w:t>
      </w: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2448" w:firstLine="1296"/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2448" w:firstLine="1296"/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2448" w:firstLine="1296"/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2448" w:firstLine="1296"/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2448" w:firstLine="1296"/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2448" w:firstLine="1296"/>
      </w:pPr>
    </w:p>
    <w:p w:rsidR="00863C21" w:rsidRDefault="00863C21" w:rsidP="004E7662">
      <w:pPr>
        <w:pStyle w:val="Overskrift3"/>
      </w:pPr>
    </w:p>
    <w:p w:rsidR="00863C21" w:rsidRPr="004E7662" w:rsidRDefault="00863C21" w:rsidP="004E7662">
      <w:pPr>
        <w:jc w:val="center"/>
        <w:rPr>
          <w:b/>
          <w:sz w:val="32"/>
          <w:szCs w:val="32"/>
        </w:rPr>
      </w:pPr>
      <w:r w:rsidRPr="004E7662">
        <w:rPr>
          <w:b/>
          <w:sz w:val="32"/>
          <w:szCs w:val="32"/>
        </w:rPr>
        <w:t>AVBESTILLING RISØR RÅDHUS</w:t>
      </w: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2448" w:firstLine="1296"/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/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/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/>
      </w:pPr>
    </w:p>
    <w:p w:rsidR="00863C21" w:rsidRDefault="00863C21" w:rsidP="00863C21">
      <w:pPr>
        <w:tabs>
          <w:tab w:val="left" w:pos="115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-144"/>
        <w:rPr>
          <w:i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  <w:r>
        <w:t xml:space="preserve">Leie av </w:t>
      </w:r>
      <w:r w:rsidR="005A11A5">
        <w:t>Risør r</w:t>
      </w:r>
      <w:r>
        <w:t xml:space="preserve">ådhus den  ________________    avbestilles. </w:t>
      </w:r>
      <w:r>
        <w:tab/>
        <w:t xml:space="preserve">  </w:t>
      </w:r>
      <w:r>
        <w:tab/>
      </w: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  <w:r>
        <w:tab/>
      </w:r>
      <w:r>
        <w:tab/>
        <w:t xml:space="preserve">    </w:t>
      </w:r>
      <w:r>
        <w:rPr>
          <w:i/>
        </w:rPr>
        <w:t>dato/år</w:t>
      </w: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  <w:r>
        <w:t>Leietaker: ______________________________________________________</w:t>
      </w: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  <w:rPr>
          <w:i/>
        </w:rPr>
      </w:pP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  <w:rPr>
          <w:i/>
        </w:rPr>
      </w:pPr>
      <w:r>
        <w:rPr>
          <w:i/>
        </w:rPr>
        <w:t>Sett kryss for bestilt etasje</w:t>
      </w: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  <w:r>
        <w:t>2. etasje   ______</w:t>
      </w: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863C21" w:rsidRDefault="00863C21" w:rsidP="00863C21">
      <w:pPr>
        <w:tabs>
          <w:tab w:val="left" w:pos="142"/>
          <w:tab w:val="left" w:pos="2448"/>
          <w:tab w:val="left" w:pos="3744"/>
          <w:tab w:val="center" w:pos="4320"/>
          <w:tab w:val="left" w:pos="5040"/>
          <w:tab w:val="left" w:pos="6336"/>
          <w:tab w:val="left" w:pos="7632"/>
          <w:tab w:val="left" w:pos="8928"/>
        </w:tabs>
        <w:ind w:left="142" w:hanging="142"/>
      </w:pPr>
      <w:r>
        <w:t>1. etasje   ______</w:t>
      </w:r>
    </w:p>
    <w:p w:rsidR="00863C21" w:rsidRDefault="00863C21" w:rsidP="00863C21">
      <w:pPr>
        <w:pStyle w:val="Topptekst"/>
        <w:tabs>
          <w:tab w:val="clear" w:pos="4536"/>
          <w:tab w:val="clear" w:pos="9072"/>
          <w:tab w:val="left" w:pos="142"/>
        </w:tabs>
        <w:ind w:left="142" w:hanging="142"/>
      </w:pPr>
    </w:p>
    <w:p w:rsidR="00863C21" w:rsidRDefault="00863C21" w:rsidP="00863C21">
      <w:pPr>
        <w:pStyle w:val="Topptekst"/>
        <w:tabs>
          <w:tab w:val="clear" w:pos="4536"/>
          <w:tab w:val="clear" w:pos="9072"/>
          <w:tab w:val="left" w:pos="142"/>
        </w:tabs>
        <w:ind w:left="142" w:hanging="142"/>
      </w:pPr>
    </w:p>
    <w:p w:rsidR="00863C21" w:rsidRDefault="00863C21" w:rsidP="00863C21">
      <w:pPr>
        <w:pStyle w:val="Topptekst"/>
        <w:tabs>
          <w:tab w:val="clear" w:pos="4536"/>
          <w:tab w:val="clear" w:pos="9072"/>
          <w:tab w:val="left" w:pos="142"/>
        </w:tabs>
        <w:ind w:left="142" w:hanging="142"/>
      </w:pPr>
    </w:p>
    <w:p w:rsidR="00863C21" w:rsidRDefault="00863C21" w:rsidP="00863C21">
      <w:pPr>
        <w:pStyle w:val="Topptekst"/>
        <w:tabs>
          <w:tab w:val="clear" w:pos="4536"/>
          <w:tab w:val="clear" w:pos="9072"/>
          <w:tab w:val="left" w:pos="142"/>
        </w:tabs>
        <w:ind w:left="142" w:hanging="142"/>
      </w:pPr>
      <w:r w:rsidRPr="005A11A5">
        <w:rPr>
          <w:sz w:val="22"/>
          <w:szCs w:val="22"/>
        </w:rPr>
        <w:t>Dato,</w:t>
      </w:r>
      <w:r>
        <w:t xml:space="preserve">     __________ </w:t>
      </w:r>
      <w:r>
        <w:tab/>
      </w:r>
      <w:r>
        <w:tab/>
        <w:t>________________________________________</w:t>
      </w:r>
    </w:p>
    <w:p w:rsidR="00863C21" w:rsidRDefault="00863C21" w:rsidP="00863C21">
      <w:pPr>
        <w:pStyle w:val="Topptekst"/>
        <w:tabs>
          <w:tab w:val="clear" w:pos="4536"/>
          <w:tab w:val="clear" w:pos="9072"/>
          <w:tab w:val="left" w:pos="142"/>
        </w:tabs>
        <w:ind w:left="142" w:hanging="142"/>
      </w:pPr>
      <w:r>
        <w:tab/>
      </w:r>
      <w:r>
        <w:tab/>
      </w:r>
      <w:r>
        <w:tab/>
      </w:r>
      <w:r>
        <w:tab/>
      </w:r>
      <w:r>
        <w:tab/>
      </w:r>
      <w:r>
        <w:tab/>
        <w:t>underskrift</w:t>
      </w:r>
    </w:p>
    <w:p w:rsidR="00863C21" w:rsidRDefault="00863C21" w:rsidP="00863C21">
      <w:pPr>
        <w:pStyle w:val="Topptekst"/>
        <w:tabs>
          <w:tab w:val="clear" w:pos="4536"/>
          <w:tab w:val="clear" w:pos="9072"/>
          <w:tab w:val="left" w:pos="142"/>
        </w:tabs>
        <w:ind w:left="142" w:hanging="142"/>
      </w:pPr>
    </w:p>
    <w:p w:rsidR="00863C21" w:rsidRDefault="00863C21" w:rsidP="00863C21">
      <w:pPr>
        <w:pStyle w:val="Topptekst"/>
        <w:tabs>
          <w:tab w:val="clear" w:pos="4536"/>
          <w:tab w:val="clear" w:pos="9072"/>
        </w:tabs>
      </w:pPr>
    </w:p>
    <w:p w:rsidR="00863C21" w:rsidRDefault="00863C21" w:rsidP="00863C21">
      <w:pPr>
        <w:pStyle w:val="Topptekst"/>
        <w:tabs>
          <w:tab w:val="clear" w:pos="4536"/>
          <w:tab w:val="clear" w:pos="9072"/>
        </w:tabs>
      </w:pPr>
    </w:p>
    <w:p w:rsidR="00863C21" w:rsidRDefault="00863C21" w:rsidP="00863C21">
      <w:pPr>
        <w:pStyle w:val="Topptekst"/>
        <w:tabs>
          <w:tab w:val="clear" w:pos="4536"/>
          <w:tab w:val="clear" w:pos="9072"/>
        </w:tabs>
      </w:pPr>
    </w:p>
    <w:p w:rsidR="00863C21" w:rsidRPr="004E7662" w:rsidRDefault="00863C21" w:rsidP="00863C21">
      <w:pPr>
        <w:pStyle w:val="Topptekst"/>
        <w:tabs>
          <w:tab w:val="clear" w:pos="4536"/>
          <w:tab w:val="clear" w:pos="9072"/>
        </w:tabs>
        <w:rPr>
          <w:sz w:val="24"/>
        </w:rPr>
      </w:pPr>
      <w:r w:rsidRPr="004E7662">
        <w:rPr>
          <w:sz w:val="24"/>
        </w:rPr>
        <w:t xml:space="preserve">Sendes: </w:t>
      </w:r>
      <w:smartTag w:uri="urn:schemas-microsoft-com:office:smarttags" w:element="PersonName">
        <w:smartTagPr>
          <w:attr w:name="ProductID" w:val="Ris￸r kommune"/>
        </w:smartTagPr>
        <w:r w:rsidRPr="004E7662">
          <w:rPr>
            <w:sz w:val="24"/>
          </w:rPr>
          <w:t>Risør kommune</w:t>
        </w:r>
      </w:smartTag>
      <w:r w:rsidRPr="004E7662">
        <w:rPr>
          <w:sz w:val="24"/>
        </w:rPr>
        <w:t>, Postboks 158, 4952 Risør</w:t>
      </w:r>
    </w:p>
    <w:p w:rsidR="00863C21" w:rsidRPr="004E7662" w:rsidRDefault="00863C21" w:rsidP="00863C21">
      <w:pPr>
        <w:pStyle w:val="Topptekst"/>
        <w:tabs>
          <w:tab w:val="clear" w:pos="4536"/>
          <w:tab w:val="clear" w:pos="9072"/>
        </w:tabs>
        <w:rPr>
          <w:sz w:val="24"/>
        </w:rPr>
      </w:pPr>
    </w:p>
    <w:p w:rsidR="00863C21" w:rsidRPr="004E7662" w:rsidRDefault="00863C21" w:rsidP="00863C21">
      <w:pPr>
        <w:pStyle w:val="Topptekst"/>
        <w:tabs>
          <w:tab w:val="clear" w:pos="4536"/>
          <w:tab w:val="clear" w:pos="9072"/>
        </w:tabs>
        <w:rPr>
          <w:i/>
          <w:sz w:val="24"/>
        </w:rPr>
      </w:pPr>
      <w:r w:rsidRPr="004E7662">
        <w:rPr>
          <w:sz w:val="24"/>
        </w:rPr>
        <w:t xml:space="preserve">Avbestilling kan også skje pr. e-post til: </w:t>
      </w:r>
      <w:r w:rsidRPr="004E7662">
        <w:rPr>
          <w:i/>
          <w:sz w:val="24"/>
        </w:rPr>
        <w:t>postmottak@risor.kommune.no</w:t>
      </w:r>
    </w:p>
    <w:p w:rsidR="00863C21" w:rsidRDefault="00863C21" w:rsidP="00863C21">
      <w:pPr>
        <w:pStyle w:val="Topptekst"/>
        <w:tabs>
          <w:tab w:val="clear" w:pos="4536"/>
          <w:tab w:val="clear" w:pos="9072"/>
        </w:tabs>
      </w:pPr>
    </w:p>
    <w:p w:rsidR="009B71CB" w:rsidRPr="009271C1" w:rsidRDefault="002163B6" w:rsidP="009B71CB">
      <w:pPr>
        <w:jc w:val="center"/>
        <w:rPr>
          <w:b/>
          <w:caps/>
          <w:color w:val="0000FF"/>
          <w:sz w:val="48"/>
        </w:rPr>
      </w:pPr>
      <w:r>
        <w:br w:type="page"/>
      </w:r>
      <w:r w:rsidR="009B71CB" w:rsidRPr="009271C1">
        <w:rPr>
          <w:b/>
          <w:caps/>
          <w:color w:val="0000FF"/>
          <w:sz w:val="48"/>
        </w:rPr>
        <w:lastRenderedPageBreak/>
        <w:t>Risør Rådhus.</w:t>
      </w:r>
    </w:p>
    <w:p w:rsidR="009B71CB" w:rsidRPr="009B71CB" w:rsidRDefault="009B71CB" w:rsidP="009B71CB">
      <w:pPr>
        <w:jc w:val="center"/>
        <w:rPr>
          <w:color w:val="0000FF"/>
          <w:sz w:val="28"/>
          <w:szCs w:val="28"/>
          <w:u w:val="single"/>
        </w:rPr>
      </w:pPr>
      <w:r w:rsidRPr="009B71CB">
        <w:rPr>
          <w:color w:val="0000FF"/>
          <w:sz w:val="28"/>
          <w:szCs w:val="28"/>
          <w:u w:val="single"/>
        </w:rPr>
        <w:t>Utstyrs</w:t>
      </w:r>
      <w:r>
        <w:rPr>
          <w:color w:val="0000FF"/>
          <w:sz w:val="28"/>
          <w:szCs w:val="28"/>
          <w:u w:val="single"/>
        </w:rPr>
        <w:t xml:space="preserve">- og </w:t>
      </w:r>
      <w:r w:rsidRPr="009B71CB">
        <w:rPr>
          <w:color w:val="0000FF"/>
          <w:sz w:val="28"/>
          <w:szCs w:val="28"/>
          <w:u w:val="single"/>
        </w:rPr>
        <w:t>inventarliste for 1. etg.</w:t>
      </w:r>
    </w:p>
    <w:p w:rsidR="009B71CB" w:rsidRPr="009B71CB" w:rsidRDefault="009B71CB" w:rsidP="009B71CB">
      <w:pPr>
        <w:rPr>
          <w:sz w:val="28"/>
          <w:szCs w:val="28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2905"/>
        <w:gridCol w:w="497"/>
        <w:gridCol w:w="1593"/>
        <w:gridCol w:w="1384"/>
        <w:gridCol w:w="209"/>
        <w:gridCol w:w="1842"/>
      </w:tblGrid>
      <w:tr w:rsidR="009B71CB" w:rsidRPr="009B71CB" w:rsidTr="008E7A80">
        <w:tc>
          <w:tcPr>
            <w:tcW w:w="779" w:type="dxa"/>
            <w:tcBorders>
              <w:top w:val="double" w:sz="6" w:space="0" w:color="auto"/>
              <w:left w:val="double" w:sz="6" w:space="0" w:color="auto"/>
              <w:bottom w:val="single" w:sz="12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b/>
                <w:sz w:val="28"/>
                <w:szCs w:val="28"/>
              </w:rPr>
            </w:pPr>
            <w:r w:rsidRPr="009B71CB">
              <w:rPr>
                <w:b/>
                <w:sz w:val="28"/>
                <w:szCs w:val="28"/>
              </w:rPr>
              <w:t>Ant.</w:t>
            </w:r>
          </w:p>
        </w:tc>
        <w:tc>
          <w:tcPr>
            <w:tcW w:w="2905" w:type="dxa"/>
            <w:tcBorders>
              <w:top w:val="double" w:sz="6" w:space="0" w:color="auto"/>
              <w:left w:val="single" w:sz="6" w:space="0" w:color="auto"/>
              <w:bottom w:val="single" w:sz="12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b/>
                <w:sz w:val="28"/>
                <w:szCs w:val="28"/>
              </w:rPr>
            </w:pPr>
            <w:r w:rsidRPr="009B71CB">
              <w:rPr>
                <w:b/>
                <w:sz w:val="28"/>
                <w:szCs w:val="28"/>
              </w:rPr>
              <w:t>Typebetegnelse:</w:t>
            </w:r>
          </w:p>
        </w:tc>
        <w:tc>
          <w:tcPr>
            <w:tcW w:w="497" w:type="dxa"/>
            <w:tcBorders>
              <w:top w:val="double" w:sz="6" w:space="0" w:color="auto"/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top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  <w:tcBorders>
              <w:top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top w:val="double" w:sz="6" w:space="0" w:color="auto"/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Middagstallerken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Suppetallerken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Møterom:</w:t>
            </w: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5 bord</w:t>
            </w: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 xml:space="preserve">(70 </w:t>
            </w:r>
            <w:r w:rsidRPr="009B71CB">
              <w:rPr>
                <w:sz w:val="28"/>
                <w:szCs w:val="28"/>
              </w:rPr>
              <w:sym w:font="Symbol" w:char="F0B4"/>
            </w:r>
            <w:r w:rsidRPr="009B71CB">
              <w:rPr>
                <w:sz w:val="28"/>
                <w:szCs w:val="28"/>
              </w:rPr>
              <w:t xml:space="preserve"> </w:t>
            </w:r>
            <w:smartTag w:uri="urn:schemas-microsoft-com:office:smarttags" w:element="metricconverter">
              <w:smartTagPr>
                <w:attr w:name="ProductID" w:val="180 cm"/>
              </w:smartTagPr>
              <w:r w:rsidRPr="009B71CB">
                <w:rPr>
                  <w:sz w:val="28"/>
                  <w:szCs w:val="28"/>
                </w:rPr>
                <w:t>180 cm</w:t>
              </w:r>
            </w:smartTag>
            <w:r w:rsidRPr="009B71CB">
              <w:rPr>
                <w:sz w:val="28"/>
                <w:szCs w:val="28"/>
              </w:rPr>
              <w:t>)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Asjett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30 stoler</w:t>
            </w: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Kaffekopp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Skål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2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Potetfat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4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Serveringsfat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2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Saus</w:t>
            </w:r>
            <w:r w:rsidR="00817112">
              <w:rPr>
                <w:sz w:val="28"/>
                <w:szCs w:val="28"/>
              </w:rPr>
              <w:t>e</w:t>
            </w:r>
            <w:r w:rsidRPr="009B71CB">
              <w:rPr>
                <w:sz w:val="28"/>
                <w:szCs w:val="28"/>
              </w:rPr>
              <w:t>nebb</w:t>
            </w:r>
            <w:r w:rsidR="00817112">
              <w:rPr>
                <w:sz w:val="28"/>
                <w:szCs w:val="28"/>
              </w:rPr>
              <w:t xml:space="preserve"> m/skål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Dessertskål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Vannmugge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Kniv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Gaffel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Suppeskje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Teskje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Dessertskje</w:t>
            </w:r>
          </w:p>
        </w:tc>
        <w:tc>
          <w:tcPr>
            <w:tcW w:w="497" w:type="dxa"/>
            <w:tcBorders>
              <w:left w:val="nil"/>
              <w:bottom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bottom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384" w:type="dxa"/>
            <w:tcBorders>
              <w:bottom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2051" w:type="dxa"/>
            <w:gridSpan w:val="2"/>
            <w:tcBorders>
              <w:bottom w:val="double" w:sz="6" w:space="0" w:color="auto"/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Dessertgaffel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gridSpan w:val="2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Serveringsskje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gridSpan w:val="2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Serveringsgaffel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Dette er utstyr/inventar som til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Salatskje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enhver tid skal finnes i lokalet.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2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17112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Saus</w:t>
            </w:r>
            <w:r w:rsidR="00817112">
              <w:rPr>
                <w:sz w:val="28"/>
                <w:szCs w:val="28"/>
              </w:rPr>
              <w:t>eøse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Hvitvinsglass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For å kunne klare dette, er vi også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Rødvinsglass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 xml:space="preserve">avhengig av </w:t>
            </w:r>
            <w:r w:rsidRPr="009B71CB">
              <w:rPr>
                <w:b/>
                <w:sz w:val="28"/>
                <w:szCs w:val="28"/>
                <w:u w:val="single"/>
              </w:rPr>
              <w:t>din</w:t>
            </w:r>
            <w:r w:rsidRPr="009B71CB">
              <w:rPr>
                <w:sz w:val="28"/>
                <w:szCs w:val="28"/>
              </w:rPr>
              <w:t xml:space="preserve"> hjelp.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Cognacglass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Pjolterglass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Vær vennlig og meld fra til utleier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Likørglass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ved skader/mangler på utstyr og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30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Farrisglass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inventar, slik at vi kan reparere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Fløtemugge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eller supplere dette fortest mulig.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Sukkerskål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gridSpan w:val="2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Tannpirkerholder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gridSpan w:val="2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Lys</w:t>
            </w:r>
            <w:r w:rsidR="00817112">
              <w:rPr>
                <w:sz w:val="28"/>
                <w:szCs w:val="28"/>
              </w:rPr>
              <w:t>e</w:t>
            </w:r>
            <w:r w:rsidRPr="009B71CB">
              <w:rPr>
                <w:sz w:val="28"/>
                <w:szCs w:val="28"/>
              </w:rPr>
              <w:t>stake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5028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På forhånd takk.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TV-kanne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3435" w:type="dxa"/>
            <w:gridSpan w:val="3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Saltbøsse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gridSpan w:val="2"/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doub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  <w:sz w:val="28"/>
                <w:szCs w:val="28"/>
              </w:rPr>
            </w:pPr>
            <w:r w:rsidRPr="009B71CB">
              <w:rPr>
                <w:color w:val="0000FF"/>
                <w:sz w:val="28"/>
                <w:szCs w:val="28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doub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  <w:r w:rsidRPr="009B71CB">
              <w:rPr>
                <w:sz w:val="28"/>
                <w:szCs w:val="28"/>
              </w:rPr>
              <w:t>Pepperbøsse</w:t>
            </w:r>
          </w:p>
        </w:tc>
        <w:tc>
          <w:tcPr>
            <w:tcW w:w="497" w:type="dxa"/>
            <w:tcBorders>
              <w:left w:val="nil"/>
              <w:bottom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tcBorders>
              <w:bottom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593" w:type="dxa"/>
            <w:gridSpan w:val="2"/>
            <w:tcBorders>
              <w:bottom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  <w:tc>
          <w:tcPr>
            <w:tcW w:w="1842" w:type="dxa"/>
            <w:tcBorders>
              <w:bottom w:val="double" w:sz="6" w:space="0" w:color="auto"/>
              <w:right w:val="double" w:sz="6" w:space="0" w:color="auto"/>
            </w:tcBorders>
          </w:tcPr>
          <w:p w:rsidR="009B71CB" w:rsidRPr="009B71CB" w:rsidRDefault="009B71CB" w:rsidP="008E7A80">
            <w:pPr>
              <w:rPr>
                <w:sz w:val="28"/>
                <w:szCs w:val="28"/>
              </w:rPr>
            </w:pPr>
          </w:p>
        </w:tc>
      </w:tr>
    </w:tbl>
    <w:p w:rsidR="009B71CB" w:rsidRDefault="009B71CB" w:rsidP="009B71CB">
      <w:pPr>
        <w:jc w:val="center"/>
      </w:pPr>
    </w:p>
    <w:p w:rsidR="009B71CB" w:rsidRDefault="009B71CB">
      <w:r>
        <w:br w:type="page"/>
      </w:r>
    </w:p>
    <w:p w:rsidR="00B23F0F" w:rsidRDefault="009B71CB" w:rsidP="009B71CB">
      <w:pPr>
        <w:jc w:val="center"/>
      </w:pPr>
      <w:r>
        <w:lastRenderedPageBreak/>
        <w:t xml:space="preserve"> </w:t>
      </w:r>
    </w:p>
    <w:p w:rsidR="009B71CB" w:rsidRPr="00AB014F" w:rsidRDefault="009B71CB" w:rsidP="009B71CB">
      <w:pPr>
        <w:jc w:val="center"/>
        <w:rPr>
          <w:b/>
          <w:caps/>
          <w:color w:val="0000FF"/>
          <w:sz w:val="48"/>
        </w:rPr>
      </w:pPr>
      <w:r w:rsidRPr="00AB014F">
        <w:rPr>
          <w:b/>
          <w:caps/>
          <w:color w:val="0000FF"/>
          <w:sz w:val="48"/>
        </w:rPr>
        <w:t>Risør Rådhus.</w:t>
      </w:r>
    </w:p>
    <w:p w:rsidR="009B71CB" w:rsidRPr="009B71CB" w:rsidRDefault="009B71CB" w:rsidP="009B71CB">
      <w:pPr>
        <w:jc w:val="center"/>
        <w:rPr>
          <w:color w:val="0000FF"/>
          <w:u w:val="single"/>
        </w:rPr>
      </w:pPr>
      <w:r w:rsidRPr="009B71CB">
        <w:rPr>
          <w:color w:val="0000FF"/>
          <w:u w:val="single"/>
        </w:rPr>
        <w:t>Utstyrs</w:t>
      </w:r>
      <w:r>
        <w:rPr>
          <w:color w:val="0000FF"/>
          <w:u w:val="single"/>
        </w:rPr>
        <w:t xml:space="preserve">- og </w:t>
      </w:r>
      <w:r w:rsidRPr="009B71CB">
        <w:rPr>
          <w:color w:val="0000FF"/>
          <w:u w:val="single"/>
        </w:rPr>
        <w:t>inventarliste for 2. etg.</w:t>
      </w:r>
    </w:p>
    <w:p w:rsidR="009B71CB" w:rsidRPr="009B71CB" w:rsidRDefault="009B71CB" w:rsidP="009B71CB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2905"/>
        <w:gridCol w:w="497"/>
        <w:gridCol w:w="1593"/>
        <w:gridCol w:w="1384"/>
        <w:gridCol w:w="209"/>
        <w:gridCol w:w="1067"/>
        <w:gridCol w:w="425"/>
        <w:gridCol w:w="350"/>
      </w:tblGrid>
      <w:tr w:rsidR="009B71CB" w:rsidRPr="009B71CB" w:rsidTr="0040189B">
        <w:tc>
          <w:tcPr>
            <w:tcW w:w="779" w:type="dxa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b/>
              </w:rPr>
            </w:pPr>
            <w:r w:rsidRPr="009B71CB">
              <w:rPr>
                <w:b/>
              </w:rPr>
              <w:t>Ant.</w:t>
            </w:r>
          </w:p>
        </w:tc>
        <w:tc>
          <w:tcPr>
            <w:tcW w:w="2905" w:type="dxa"/>
            <w:tcBorders>
              <w:top w:val="doub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9B71CB" w:rsidRPr="009B71CB" w:rsidRDefault="009B71CB" w:rsidP="008E7A80">
            <w:pPr>
              <w:rPr>
                <w:b/>
              </w:rPr>
            </w:pPr>
            <w:r w:rsidRPr="009B71CB">
              <w:rPr>
                <w:b/>
              </w:rPr>
              <w:t>Typebetegnelse:</w:t>
            </w:r>
          </w:p>
        </w:tc>
        <w:tc>
          <w:tcPr>
            <w:tcW w:w="497" w:type="dxa"/>
            <w:tcBorders>
              <w:top w:val="double" w:sz="6" w:space="0" w:color="auto"/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  <w:tcBorders>
              <w:top w:val="double" w:sz="6" w:space="0" w:color="auto"/>
            </w:tcBorders>
          </w:tcPr>
          <w:p w:rsidR="009B71CB" w:rsidRPr="009B71CB" w:rsidRDefault="009B71CB" w:rsidP="008E7A80"/>
        </w:tc>
        <w:tc>
          <w:tcPr>
            <w:tcW w:w="1384" w:type="dxa"/>
            <w:tcBorders>
              <w:top w:val="double" w:sz="6" w:space="0" w:color="auto"/>
            </w:tcBorders>
          </w:tcPr>
          <w:p w:rsidR="009B71CB" w:rsidRPr="009B71CB" w:rsidRDefault="009B71CB" w:rsidP="008E7A80"/>
        </w:tc>
        <w:tc>
          <w:tcPr>
            <w:tcW w:w="2051" w:type="dxa"/>
            <w:gridSpan w:val="4"/>
            <w:tcBorders>
              <w:top w:val="double" w:sz="6" w:space="0" w:color="auto"/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40189B">
        <w:tc>
          <w:tcPr>
            <w:tcW w:w="779" w:type="dxa"/>
            <w:tcBorders>
              <w:top w:val="single" w:sz="4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Middagstallerken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384" w:type="dxa"/>
          </w:tcPr>
          <w:p w:rsidR="009B71CB" w:rsidRPr="009B71CB" w:rsidRDefault="009B71CB" w:rsidP="008E7A80"/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Suppetallerken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>
            <w:pPr>
              <w:rPr>
                <w:u w:val="single"/>
              </w:rPr>
            </w:pPr>
            <w:r w:rsidRPr="009B71CB">
              <w:rPr>
                <w:u w:val="single"/>
              </w:rPr>
              <w:t>Storesal:</w:t>
            </w:r>
          </w:p>
        </w:tc>
        <w:tc>
          <w:tcPr>
            <w:tcW w:w="1384" w:type="dxa"/>
          </w:tcPr>
          <w:p w:rsidR="009B71CB" w:rsidRPr="009B71CB" w:rsidRDefault="009B71CB" w:rsidP="008E7A80">
            <w:r w:rsidRPr="009B71CB">
              <w:t>14 bord</w:t>
            </w:r>
          </w:p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 xml:space="preserve">(80 </w:t>
            </w:r>
            <w:r w:rsidRPr="009B71CB">
              <w:sym w:font="Symbol" w:char="F0B4"/>
            </w:r>
            <w:r w:rsidRPr="009B71CB">
              <w:t xml:space="preserve"> </w:t>
            </w:r>
            <w:smartTag w:uri="urn:schemas-microsoft-com:office:smarttags" w:element="metricconverter">
              <w:smartTagPr>
                <w:attr w:name="ProductID" w:val="180 cm"/>
              </w:smartTagPr>
              <w:r w:rsidRPr="009B71CB">
                <w:t>180 cm</w:t>
              </w:r>
            </w:smartTag>
            <w:r w:rsidRPr="009B71CB">
              <w:t>)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Asjett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384" w:type="dxa"/>
          </w:tcPr>
          <w:p w:rsidR="009B71CB" w:rsidRPr="009B71CB" w:rsidRDefault="009B71CB" w:rsidP="008E7A80">
            <w:r w:rsidRPr="009B71CB">
              <w:t>65 stoler</w:t>
            </w:r>
          </w:p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90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Kaffekopp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>
            <w:r w:rsidRPr="009B71CB">
              <w:t>Max antall</w:t>
            </w:r>
          </w:p>
        </w:tc>
        <w:tc>
          <w:tcPr>
            <w:tcW w:w="1384" w:type="dxa"/>
          </w:tcPr>
          <w:p w:rsidR="009B71CB" w:rsidRPr="009B71CB" w:rsidRDefault="009B71CB" w:rsidP="008E7A80">
            <w:r w:rsidRPr="009B71CB">
              <w:t>120 pers</w:t>
            </w:r>
          </w:p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Skål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>
            <w:pPr>
              <w:rPr>
                <w:u w:val="single"/>
              </w:rPr>
            </w:pPr>
            <w:r w:rsidRPr="009B71CB">
              <w:rPr>
                <w:u w:val="single"/>
              </w:rPr>
              <w:t>Lillesal:</w:t>
            </w:r>
          </w:p>
        </w:tc>
        <w:tc>
          <w:tcPr>
            <w:tcW w:w="1384" w:type="dxa"/>
          </w:tcPr>
          <w:p w:rsidR="009B71CB" w:rsidRPr="009B71CB" w:rsidRDefault="009B71CB" w:rsidP="008E7A80">
            <w:r w:rsidRPr="009B71CB">
              <w:t>3 bord</w:t>
            </w:r>
          </w:p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 xml:space="preserve">(75 </w:t>
            </w:r>
            <w:r w:rsidRPr="009B71CB">
              <w:sym w:font="Symbol" w:char="F0B4"/>
            </w:r>
            <w:r w:rsidRPr="009B71CB">
              <w:t xml:space="preserve"> </w:t>
            </w:r>
            <w:smartTag w:uri="urn:schemas-microsoft-com:office:smarttags" w:element="metricconverter">
              <w:smartTagPr>
                <w:attr w:name="ProductID" w:val="145 cm"/>
              </w:smartTagPr>
              <w:r w:rsidRPr="009B71CB">
                <w:t>145 cm</w:t>
              </w:r>
            </w:smartTag>
            <w:r w:rsidRPr="009B71CB">
              <w:t>)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Potetfat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384" w:type="dxa"/>
          </w:tcPr>
          <w:p w:rsidR="009B71CB" w:rsidRPr="009B71CB" w:rsidRDefault="009B71CB" w:rsidP="008E7A80">
            <w:r w:rsidRPr="009B71CB">
              <w:t>8 stoler</w:t>
            </w:r>
          </w:p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Serveringsfat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384" w:type="dxa"/>
          </w:tcPr>
          <w:p w:rsidR="009B71CB" w:rsidRPr="009B71CB" w:rsidRDefault="009B71CB" w:rsidP="008E7A80">
            <w:r w:rsidRPr="009B71CB">
              <w:t>3 sofaer</w:t>
            </w:r>
          </w:p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8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Saus</w:t>
            </w:r>
            <w:r w:rsidR="0040189B">
              <w:t>e</w:t>
            </w:r>
            <w:r w:rsidRPr="009B71CB">
              <w:t>nebb</w:t>
            </w:r>
            <w:r w:rsidR="0040189B">
              <w:t xml:space="preserve"> m/ skål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>
            <w:r w:rsidRPr="009B71CB">
              <w:t>Max antall</w:t>
            </w:r>
          </w:p>
        </w:tc>
        <w:tc>
          <w:tcPr>
            <w:tcW w:w="1384" w:type="dxa"/>
          </w:tcPr>
          <w:p w:rsidR="009B71CB" w:rsidRPr="009B71CB" w:rsidRDefault="009B71CB" w:rsidP="008E7A80">
            <w:r w:rsidRPr="009B71CB">
              <w:t>70 pers</w:t>
            </w:r>
          </w:p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Dessertskål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40189B" w:rsidP="008E7A80">
            <w:r w:rsidRPr="009B71CB">
              <w:t>Rom v/</w:t>
            </w:r>
          </w:p>
        </w:tc>
        <w:tc>
          <w:tcPr>
            <w:tcW w:w="1384" w:type="dxa"/>
          </w:tcPr>
          <w:p w:rsidR="009B71CB" w:rsidRPr="009B71CB" w:rsidRDefault="0040189B" w:rsidP="008E7A80">
            <w:r w:rsidRPr="009B71CB">
              <w:t>2 bord</w:t>
            </w:r>
          </w:p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40189B" w:rsidP="008E7A80">
            <w:r w:rsidRPr="009B71CB">
              <w:t xml:space="preserve">(90 </w:t>
            </w:r>
            <w:r w:rsidRPr="009B71CB">
              <w:sym w:font="Symbol" w:char="F0B4"/>
            </w:r>
            <w:r w:rsidRPr="009B71CB">
              <w:t xml:space="preserve"> </w:t>
            </w:r>
            <w:smartTag w:uri="urn:schemas-microsoft-com:office:smarttags" w:element="metricconverter">
              <w:smartTagPr>
                <w:attr w:name="ProductID" w:val="130 cm"/>
              </w:smartTagPr>
              <w:r w:rsidRPr="009B71CB">
                <w:t>130 cm</w:t>
              </w:r>
            </w:smartTag>
            <w:r w:rsidRPr="009B71CB">
              <w:t>)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Vannmugge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40189B" w:rsidP="008E7A80">
            <w:r w:rsidRPr="009B71CB">
              <w:t>garderobe</w:t>
            </w:r>
          </w:p>
        </w:tc>
        <w:tc>
          <w:tcPr>
            <w:tcW w:w="1384" w:type="dxa"/>
          </w:tcPr>
          <w:p w:rsidR="009B71CB" w:rsidRPr="009B71CB" w:rsidRDefault="0040189B" w:rsidP="008E7A80">
            <w:r w:rsidRPr="009B71CB">
              <w:t>6 stoler</w:t>
            </w:r>
          </w:p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200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Kniv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384" w:type="dxa"/>
          </w:tcPr>
          <w:p w:rsidR="009B71CB" w:rsidRPr="009B71CB" w:rsidRDefault="009B71CB" w:rsidP="008E7A80"/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200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Gaffel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384" w:type="dxa"/>
          </w:tcPr>
          <w:p w:rsidR="009B71CB" w:rsidRPr="009B71CB" w:rsidRDefault="009B71CB" w:rsidP="008E7A80"/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Suppeskje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384" w:type="dxa"/>
          </w:tcPr>
          <w:p w:rsidR="009B71CB" w:rsidRPr="009B71CB" w:rsidRDefault="009B71CB" w:rsidP="008E7A80"/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Teskje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384" w:type="dxa"/>
          </w:tcPr>
          <w:p w:rsidR="009B71CB" w:rsidRPr="009B71CB" w:rsidRDefault="009B71CB" w:rsidP="008E7A80"/>
        </w:tc>
        <w:tc>
          <w:tcPr>
            <w:tcW w:w="2051" w:type="dxa"/>
            <w:gridSpan w:val="4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Dessertskje</w:t>
            </w:r>
          </w:p>
        </w:tc>
        <w:tc>
          <w:tcPr>
            <w:tcW w:w="497" w:type="dxa"/>
            <w:tcBorders>
              <w:left w:val="nil"/>
              <w:bottom w:val="double" w:sz="6" w:space="0" w:color="auto"/>
            </w:tcBorders>
          </w:tcPr>
          <w:p w:rsidR="009B71CB" w:rsidRPr="009B71CB" w:rsidRDefault="009B71CB" w:rsidP="008E7A80"/>
        </w:tc>
        <w:tc>
          <w:tcPr>
            <w:tcW w:w="1593" w:type="dxa"/>
            <w:tcBorders>
              <w:bottom w:val="double" w:sz="6" w:space="0" w:color="auto"/>
            </w:tcBorders>
          </w:tcPr>
          <w:p w:rsidR="009B71CB" w:rsidRPr="009B71CB" w:rsidRDefault="009B71CB" w:rsidP="008E7A80"/>
        </w:tc>
        <w:tc>
          <w:tcPr>
            <w:tcW w:w="1384" w:type="dxa"/>
            <w:tcBorders>
              <w:bottom w:val="double" w:sz="6" w:space="0" w:color="auto"/>
            </w:tcBorders>
          </w:tcPr>
          <w:p w:rsidR="009B71CB" w:rsidRPr="009B71CB" w:rsidRDefault="009B71CB" w:rsidP="008E7A80"/>
        </w:tc>
        <w:tc>
          <w:tcPr>
            <w:tcW w:w="2051" w:type="dxa"/>
            <w:gridSpan w:val="4"/>
            <w:tcBorders>
              <w:bottom w:val="double" w:sz="6" w:space="0" w:color="auto"/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Dessertgaffel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593" w:type="dxa"/>
            <w:gridSpan w:val="2"/>
          </w:tcPr>
          <w:p w:rsidR="009B71CB" w:rsidRPr="009B71CB" w:rsidRDefault="009B71CB" w:rsidP="008E7A80"/>
        </w:tc>
        <w:tc>
          <w:tcPr>
            <w:tcW w:w="1842" w:type="dxa"/>
            <w:gridSpan w:val="3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Serveringsskje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1593" w:type="dxa"/>
          </w:tcPr>
          <w:p w:rsidR="009B71CB" w:rsidRPr="009B71CB" w:rsidRDefault="009B71CB" w:rsidP="008E7A80"/>
        </w:tc>
        <w:tc>
          <w:tcPr>
            <w:tcW w:w="1593" w:type="dxa"/>
            <w:gridSpan w:val="2"/>
          </w:tcPr>
          <w:p w:rsidR="009B71CB" w:rsidRPr="009B71CB" w:rsidRDefault="009B71CB" w:rsidP="008E7A80"/>
        </w:tc>
        <w:tc>
          <w:tcPr>
            <w:tcW w:w="1842" w:type="dxa"/>
            <w:gridSpan w:val="3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Serveringsgaffel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>Dette er utstyr/inventar som til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Salatskje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>enhver tid skal finnes i lokalet.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5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40189B">
            <w:r w:rsidRPr="009B71CB">
              <w:t>Saus</w:t>
            </w:r>
            <w:r w:rsidR="0040189B">
              <w:t>eøse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Hvitvinsglass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>For å kunne klare dette, er vi også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90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Rødvinsglass (70+20 høye)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 xml:space="preserve">avhengig av </w:t>
            </w:r>
            <w:r w:rsidRPr="009B71CB">
              <w:rPr>
                <w:b/>
                <w:u w:val="single"/>
              </w:rPr>
              <w:t>din</w:t>
            </w:r>
            <w:r w:rsidRPr="009B71CB">
              <w:t xml:space="preserve"> hjelp.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Cognacglass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Pjolterglass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>Vær vennlig å meld fra til utleier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Likørglass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>ved skader/mangler på utstyr og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Farrisglass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>inventar, slik at vi kan reparere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Fløtemugge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>
            <w:r w:rsidRPr="009B71CB">
              <w:t>eller supplere dette fortest mulig.</w:t>
            </w:r>
          </w:p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Sukkerskål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4253" w:type="dxa"/>
            <w:gridSpan w:val="4"/>
          </w:tcPr>
          <w:p w:rsidR="009B71CB" w:rsidRPr="009B71CB" w:rsidRDefault="009B71CB" w:rsidP="008E7A80"/>
        </w:tc>
        <w:tc>
          <w:tcPr>
            <w:tcW w:w="425" w:type="dxa"/>
          </w:tcPr>
          <w:p w:rsidR="009B71CB" w:rsidRPr="009B71CB" w:rsidRDefault="009B71CB" w:rsidP="008E7A80"/>
        </w:tc>
        <w:tc>
          <w:tcPr>
            <w:tcW w:w="350" w:type="dxa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9B71CB">
        <w:trPr>
          <w:trHeight w:val="256"/>
        </w:trPr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Tannpirkerholder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4253" w:type="dxa"/>
            <w:gridSpan w:val="4"/>
          </w:tcPr>
          <w:p w:rsidR="009B71CB" w:rsidRPr="009B71CB" w:rsidRDefault="00817112" w:rsidP="009B71CB">
            <w:r w:rsidRPr="009B71CB">
              <w:t>På forhånd takk</w:t>
            </w:r>
            <w:r>
              <w:t>!</w:t>
            </w:r>
          </w:p>
        </w:tc>
        <w:tc>
          <w:tcPr>
            <w:tcW w:w="425" w:type="dxa"/>
          </w:tcPr>
          <w:p w:rsidR="009B71CB" w:rsidRPr="009B71CB" w:rsidRDefault="009B71CB" w:rsidP="008E7A80"/>
        </w:tc>
        <w:tc>
          <w:tcPr>
            <w:tcW w:w="350" w:type="dxa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9B71CB" w:rsidRPr="009B71CB" w:rsidTr="008E7A80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6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20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Lys</w:t>
            </w:r>
            <w:r w:rsidR="0040189B">
              <w:t>e</w:t>
            </w:r>
            <w:r w:rsidRPr="009B71CB">
              <w:t>stake</w:t>
            </w:r>
          </w:p>
        </w:tc>
        <w:tc>
          <w:tcPr>
            <w:tcW w:w="497" w:type="dxa"/>
            <w:tcBorders>
              <w:left w:val="nil"/>
            </w:tcBorders>
          </w:tcPr>
          <w:p w:rsidR="009B71CB" w:rsidRPr="009B71CB" w:rsidRDefault="009B71CB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9B71CB" w:rsidRPr="009B71CB" w:rsidRDefault="009B71CB" w:rsidP="008E7A80"/>
        </w:tc>
      </w:tr>
      <w:tr w:rsidR="00817112" w:rsidRPr="009B71CB" w:rsidTr="00FB68BE">
        <w:tc>
          <w:tcPr>
            <w:tcW w:w="779" w:type="dxa"/>
            <w:tcBorders>
              <w:top w:val="single" w:sz="6" w:space="0" w:color="auto"/>
              <w:left w:val="double" w:sz="6" w:space="0" w:color="auto"/>
              <w:right w:val="single" w:sz="6" w:space="0" w:color="auto"/>
            </w:tcBorders>
          </w:tcPr>
          <w:p w:rsidR="00817112" w:rsidRPr="009B71CB" w:rsidRDefault="00817112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10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right w:val="single" w:sz="12" w:space="0" w:color="auto"/>
            </w:tcBorders>
          </w:tcPr>
          <w:p w:rsidR="00817112" w:rsidRPr="009B71CB" w:rsidRDefault="00817112" w:rsidP="008E7A80">
            <w:r w:rsidRPr="009B71CB">
              <w:t>TV-kanne</w:t>
            </w:r>
          </w:p>
        </w:tc>
        <w:tc>
          <w:tcPr>
            <w:tcW w:w="497" w:type="dxa"/>
            <w:tcBorders>
              <w:left w:val="nil"/>
            </w:tcBorders>
          </w:tcPr>
          <w:p w:rsidR="00817112" w:rsidRPr="009B71CB" w:rsidRDefault="00817112" w:rsidP="008E7A80"/>
        </w:tc>
        <w:tc>
          <w:tcPr>
            <w:tcW w:w="5028" w:type="dxa"/>
            <w:gridSpan w:val="6"/>
            <w:tcBorders>
              <w:right w:val="double" w:sz="6" w:space="0" w:color="auto"/>
            </w:tcBorders>
          </w:tcPr>
          <w:p w:rsidR="00817112" w:rsidRPr="009B71CB" w:rsidRDefault="00817112" w:rsidP="008E7A80">
            <w:r>
              <w:t>Enhet eiendom og tekniske</w:t>
            </w:r>
            <w:r w:rsidRPr="009B71CB">
              <w:t xml:space="preserve"> tjenester</w:t>
            </w:r>
          </w:p>
        </w:tc>
      </w:tr>
      <w:tr w:rsidR="009B71CB" w:rsidRPr="009B71CB" w:rsidTr="0040189B">
        <w:tc>
          <w:tcPr>
            <w:tcW w:w="779" w:type="dxa"/>
            <w:tcBorders>
              <w:top w:val="single" w:sz="6" w:space="0" w:color="auto"/>
              <w:left w:val="double" w:sz="6" w:space="0" w:color="auto"/>
              <w:bottom w:val="single" w:sz="4" w:space="0" w:color="auto"/>
              <w:right w:val="single" w:sz="6" w:space="0" w:color="auto"/>
            </w:tcBorders>
          </w:tcPr>
          <w:p w:rsidR="009B71CB" w:rsidRPr="009B71CB" w:rsidRDefault="009B71CB" w:rsidP="008E7A80">
            <w:pPr>
              <w:rPr>
                <w:color w:val="0000FF"/>
              </w:rPr>
            </w:pPr>
            <w:r w:rsidRPr="009B71CB">
              <w:rPr>
                <w:color w:val="0000FF"/>
              </w:rPr>
              <w:t>20</w:t>
            </w:r>
          </w:p>
        </w:tc>
        <w:tc>
          <w:tcPr>
            <w:tcW w:w="290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</w:tcPr>
          <w:p w:rsidR="009B71CB" w:rsidRPr="009B71CB" w:rsidRDefault="009B71CB" w:rsidP="008E7A80">
            <w:r w:rsidRPr="009B71CB">
              <w:t>Saltbøsse/pepperbøsse</w:t>
            </w:r>
          </w:p>
        </w:tc>
        <w:tc>
          <w:tcPr>
            <w:tcW w:w="497" w:type="dxa"/>
            <w:tcBorders>
              <w:left w:val="nil"/>
              <w:bottom w:val="single" w:sz="4" w:space="0" w:color="auto"/>
            </w:tcBorders>
          </w:tcPr>
          <w:p w:rsidR="009B71CB" w:rsidRPr="009B71CB" w:rsidRDefault="009B71CB" w:rsidP="008E7A80"/>
        </w:tc>
        <w:tc>
          <w:tcPr>
            <w:tcW w:w="1593" w:type="dxa"/>
            <w:tcBorders>
              <w:bottom w:val="single" w:sz="4" w:space="0" w:color="auto"/>
            </w:tcBorders>
          </w:tcPr>
          <w:p w:rsidR="009B71CB" w:rsidRPr="009B71CB" w:rsidRDefault="009B71CB" w:rsidP="008E7A80"/>
        </w:tc>
        <w:tc>
          <w:tcPr>
            <w:tcW w:w="3435" w:type="dxa"/>
            <w:gridSpan w:val="5"/>
            <w:tcBorders>
              <w:bottom w:val="single" w:sz="4" w:space="0" w:color="auto"/>
              <w:right w:val="double" w:sz="6" w:space="0" w:color="auto"/>
            </w:tcBorders>
          </w:tcPr>
          <w:p w:rsidR="009B71CB" w:rsidRPr="009B71CB" w:rsidRDefault="009B71CB" w:rsidP="008E7A80"/>
        </w:tc>
      </w:tr>
    </w:tbl>
    <w:p w:rsidR="00BD1BF7" w:rsidRDefault="00BD1BF7" w:rsidP="00B23F0F">
      <w:pPr>
        <w:jc w:val="center"/>
      </w:pPr>
    </w:p>
    <w:p w:rsidR="0040189B" w:rsidRDefault="0040189B">
      <w:r>
        <w:br w:type="page"/>
      </w:r>
    </w:p>
    <w:p w:rsidR="00BD1BF7" w:rsidRDefault="00BD1BF7" w:rsidP="00BD1BF7"/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0"/>
        <w:gridCol w:w="8126"/>
      </w:tblGrid>
      <w:tr w:rsidR="00DD0D89" w:rsidTr="00383D8B">
        <w:trPr>
          <w:trHeight w:val="1418"/>
        </w:trPr>
        <w:tc>
          <w:tcPr>
            <w:tcW w:w="9186" w:type="dxa"/>
            <w:gridSpan w:val="2"/>
          </w:tcPr>
          <w:p w:rsidR="00DD0D89" w:rsidRDefault="00DD0D89" w:rsidP="00DD0D89">
            <w:pPr>
              <w:jc w:val="center"/>
              <w:rPr>
                <w:b/>
                <w:sz w:val="96"/>
              </w:rPr>
            </w:pPr>
          </w:p>
          <w:p w:rsidR="00DD0D89" w:rsidRDefault="00DD0D89" w:rsidP="00DD0D89">
            <w:pPr>
              <w:jc w:val="center"/>
              <w:rPr>
                <w:b/>
                <w:sz w:val="96"/>
              </w:rPr>
            </w:pPr>
            <w:r>
              <w:rPr>
                <w:b/>
                <w:sz w:val="96"/>
              </w:rPr>
              <w:t>VIKTIG!</w:t>
            </w:r>
          </w:p>
          <w:p w:rsidR="00DD0D89" w:rsidRDefault="00DD0D89" w:rsidP="00DD0D89">
            <w:pPr>
              <w:jc w:val="center"/>
              <w:rPr>
                <w:b/>
                <w:sz w:val="96"/>
              </w:rPr>
            </w:pPr>
          </w:p>
        </w:tc>
      </w:tr>
      <w:tr w:rsidR="00BD1BF7" w:rsidRPr="00BD1BF7" w:rsidTr="007B707E">
        <w:trPr>
          <w:trHeight w:val="6488"/>
        </w:trPr>
        <w:tc>
          <w:tcPr>
            <w:tcW w:w="1060" w:type="dxa"/>
          </w:tcPr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  <w:r w:rsidRPr="00BD1BF7">
              <w:rPr>
                <w:b/>
                <w:sz w:val="32"/>
                <w:szCs w:val="32"/>
              </w:rPr>
              <w:t>1.</w:t>
            </w: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  <w:r w:rsidRPr="00BD1BF7">
              <w:rPr>
                <w:b/>
                <w:sz w:val="32"/>
                <w:szCs w:val="32"/>
              </w:rPr>
              <w:t>2.</w:t>
            </w: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  <w:r w:rsidRPr="00BD1BF7">
              <w:rPr>
                <w:b/>
                <w:sz w:val="32"/>
                <w:szCs w:val="32"/>
              </w:rPr>
              <w:t>3.</w:t>
            </w: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  <w:r w:rsidRPr="00BD1BF7">
              <w:rPr>
                <w:b/>
                <w:sz w:val="32"/>
                <w:szCs w:val="32"/>
              </w:rPr>
              <w:t>4.</w:t>
            </w: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b/>
                <w:sz w:val="32"/>
                <w:szCs w:val="32"/>
              </w:rPr>
            </w:pPr>
            <w:r w:rsidRPr="00BD1BF7">
              <w:rPr>
                <w:b/>
                <w:sz w:val="32"/>
                <w:szCs w:val="32"/>
              </w:rPr>
              <w:t>5.</w:t>
            </w:r>
          </w:p>
        </w:tc>
        <w:tc>
          <w:tcPr>
            <w:tcW w:w="8126" w:type="dxa"/>
          </w:tcPr>
          <w:p w:rsidR="00BD1BF7" w:rsidRPr="00BD1BF7" w:rsidRDefault="00BD1BF7" w:rsidP="007B707E">
            <w:pPr>
              <w:rPr>
                <w:sz w:val="32"/>
                <w:szCs w:val="32"/>
              </w:rPr>
            </w:pPr>
            <w:r w:rsidRPr="00BD1BF7">
              <w:rPr>
                <w:sz w:val="32"/>
                <w:szCs w:val="32"/>
              </w:rPr>
              <w:t>SALENE RYDDES. BORDER OG STOLER SETTES TILBAKE PÅ PLASS.</w:t>
            </w:r>
          </w:p>
          <w:p w:rsidR="00BD1BF7" w:rsidRPr="00BD1BF7" w:rsidRDefault="00BD1BF7" w:rsidP="007B707E">
            <w:pPr>
              <w:rPr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sz w:val="32"/>
                <w:szCs w:val="32"/>
              </w:rPr>
            </w:pPr>
            <w:r w:rsidRPr="00BD1BF7">
              <w:rPr>
                <w:sz w:val="32"/>
                <w:szCs w:val="32"/>
              </w:rPr>
              <w:t>DEKKETØY SKYLLES OG SETTES KLART. OPPVASKMASKIN ER LÅST OG SKAL KUN BRUKES AV RENHOLDER.</w:t>
            </w:r>
          </w:p>
          <w:p w:rsidR="00BD1BF7" w:rsidRPr="00BD1BF7" w:rsidRDefault="00BD1BF7" w:rsidP="007B707E">
            <w:pPr>
              <w:rPr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sz w:val="32"/>
                <w:szCs w:val="32"/>
              </w:rPr>
            </w:pPr>
            <w:r w:rsidRPr="00BD1BF7">
              <w:rPr>
                <w:sz w:val="32"/>
                <w:szCs w:val="32"/>
              </w:rPr>
              <w:t>MATRESTER OG AVFALL KASTES I BLÅ SØPPELCONTAINER UTE, TILHØRENDE RÅDHUSET.</w:t>
            </w:r>
          </w:p>
          <w:p w:rsidR="00BD1BF7" w:rsidRPr="00BD1BF7" w:rsidRDefault="00BD1BF7" w:rsidP="007B707E">
            <w:pPr>
              <w:rPr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sz w:val="32"/>
                <w:szCs w:val="32"/>
              </w:rPr>
            </w:pPr>
            <w:r w:rsidRPr="00BD1BF7">
              <w:rPr>
                <w:sz w:val="32"/>
                <w:szCs w:val="32"/>
              </w:rPr>
              <w:t>DØRER OG VINDUER KONTROLLERES OG LUKKES/LÅSES.</w:t>
            </w:r>
          </w:p>
          <w:p w:rsidR="00BD1BF7" w:rsidRPr="00BD1BF7" w:rsidRDefault="00BD1BF7" w:rsidP="007B707E">
            <w:pPr>
              <w:rPr>
                <w:sz w:val="32"/>
                <w:szCs w:val="32"/>
              </w:rPr>
            </w:pPr>
          </w:p>
          <w:p w:rsidR="00BD1BF7" w:rsidRPr="00BD1BF7" w:rsidRDefault="00BD1BF7" w:rsidP="007B707E">
            <w:pPr>
              <w:rPr>
                <w:sz w:val="32"/>
                <w:szCs w:val="32"/>
              </w:rPr>
            </w:pPr>
            <w:r w:rsidRPr="00BD1BF7">
              <w:rPr>
                <w:sz w:val="32"/>
                <w:szCs w:val="32"/>
              </w:rPr>
              <w:t>ALT LYS SLUKKES.</w:t>
            </w:r>
          </w:p>
          <w:p w:rsidR="00BD1BF7" w:rsidRPr="00BD1BF7" w:rsidRDefault="00BD1BF7" w:rsidP="007B707E">
            <w:pPr>
              <w:rPr>
                <w:sz w:val="32"/>
                <w:szCs w:val="32"/>
              </w:rPr>
            </w:pPr>
          </w:p>
          <w:p w:rsidR="00BD1BF7" w:rsidRPr="00BD1BF7" w:rsidRDefault="00BD1BF7" w:rsidP="00DD0D89">
            <w:pPr>
              <w:rPr>
                <w:sz w:val="32"/>
                <w:szCs w:val="32"/>
              </w:rPr>
            </w:pPr>
            <w:r w:rsidRPr="00BD1BF7">
              <w:rPr>
                <w:sz w:val="32"/>
                <w:szCs w:val="32"/>
              </w:rPr>
              <w:t xml:space="preserve">         Enhet </w:t>
            </w:r>
            <w:r w:rsidR="00DD0D89">
              <w:rPr>
                <w:sz w:val="32"/>
                <w:szCs w:val="32"/>
              </w:rPr>
              <w:t xml:space="preserve">eiendom og teknisk </w:t>
            </w:r>
          </w:p>
        </w:tc>
      </w:tr>
    </w:tbl>
    <w:p w:rsidR="00BD1BF7" w:rsidRDefault="00BD1BF7" w:rsidP="00BD1BF7"/>
    <w:p w:rsidR="00996BD2" w:rsidRDefault="00996BD2">
      <w:r>
        <w:br w:type="page"/>
      </w:r>
    </w:p>
    <w:p w:rsidR="00996BD2" w:rsidRDefault="00996BD2" w:rsidP="00996BD2">
      <w:pPr>
        <w:rPr>
          <w:b/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B0BFBA0" wp14:editId="35C0EBBD">
            <wp:extent cx="619125" cy="981075"/>
            <wp:effectExtent l="0" t="0" r="9525" b="9525"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98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BD2" w:rsidRDefault="00996BD2" w:rsidP="00996BD2">
      <w:pPr>
        <w:rPr>
          <w:b/>
          <w:noProof/>
          <w:sz w:val="40"/>
          <w:szCs w:val="40"/>
        </w:rPr>
      </w:pPr>
    </w:p>
    <w:p w:rsidR="00996BD2" w:rsidRDefault="00996BD2" w:rsidP="00996BD2">
      <w:pPr>
        <w:rPr>
          <w:b/>
          <w:noProof/>
          <w:sz w:val="40"/>
          <w:szCs w:val="40"/>
        </w:rPr>
      </w:pPr>
      <w:r w:rsidRPr="00C04A89">
        <w:rPr>
          <w:b/>
          <w:noProof/>
          <w:sz w:val="40"/>
          <w:szCs w:val="40"/>
        </w:rPr>
        <w:t xml:space="preserve">Oversiktskart </w:t>
      </w:r>
    </w:p>
    <w:p w:rsidR="00996BD2" w:rsidRPr="00C04A89" w:rsidRDefault="00996BD2" w:rsidP="00996BD2">
      <w:pPr>
        <w:rPr>
          <w:b/>
          <w:noProof/>
          <w:sz w:val="40"/>
          <w:szCs w:val="40"/>
        </w:rPr>
      </w:pPr>
    </w:p>
    <w:p w:rsidR="00996BD2" w:rsidRPr="00F6704B" w:rsidRDefault="00996BD2" w:rsidP="00996BD2">
      <w:pPr>
        <w:rPr>
          <w:noProof/>
          <w:sz w:val="28"/>
          <w:szCs w:val="28"/>
        </w:rPr>
      </w:pPr>
      <w:r w:rsidRPr="00F6704B">
        <w:rPr>
          <w:noProof/>
          <w:sz w:val="28"/>
          <w:szCs w:val="28"/>
        </w:rPr>
        <w:t>Parkeringsalternativer ved møter og kurs på Rådhuset</w:t>
      </w:r>
    </w:p>
    <w:p w:rsidR="00996BD2" w:rsidRDefault="00996BD2" w:rsidP="00996BD2">
      <w:pPr>
        <w:rPr>
          <w:noProof/>
          <w:sz w:val="28"/>
          <w:szCs w:val="28"/>
        </w:rPr>
      </w:pPr>
      <w:r w:rsidRPr="00F6704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6569C3" wp14:editId="5B975520">
                <wp:simplePos x="0" y="0"/>
                <wp:positionH relativeFrom="column">
                  <wp:posOffset>2654935</wp:posOffset>
                </wp:positionH>
                <wp:positionV relativeFrom="paragraph">
                  <wp:posOffset>2442210</wp:posOffset>
                </wp:positionV>
                <wp:extent cx="251460" cy="291465"/>
                <wp:effectExtent l="0" t="0" r="15240" b="51435"/>
                <wp:wrapNone/>
                <wp:docPr id="5" name="Bildeforklaring formet som et rektange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9146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FD4" w:rsidRDefault="00C06FD4" w:rsidP="00996BD2">
                            <w:pPr>
                              <w:jc w:val="center"/>
                            </w:pPr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6569C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ildeforklaring formet som et rektangel 5" o:spid="_x0000_s1026" type="#_x0000_t61" style="position:absolute;margin-left:209.05pt;margin-top:192.3pt;width:19.8pt;height:22.9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" adj="6300,24300" fillcolor="#4f81bd [3204]" strokecolor="#243f60 [1604]" strokeweight="2pt">
                <v:textbox>
                  <w:txbxContent>
                    <w:p w:rsidR="00C06FD4" w:rsidRDefault="00C06FD4" w:rsidP="00996BD2">
                      <w:pPr>
                        <w:jc w:val="center"/>
                      </w:pPr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F6704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A98D0E" wp14:editId="1E954986">
                <wp:simplePos x="0" y="0"/>
                <wp:positionH relativeFrom="column">
                  <wp:posOffset>1037590</wp:posOffset>
                </wp:positionH>
                <wp:positionV relativeFrom="paragraph">
                  <wp:posOffset>912495</wp:posOffset>
                </wp:positionV>
                <wp:extent cx="251460" cy="257175"/>
                <wp:effectExtent l="0" t="0" r="15240" b="66675"/>
                <wp:wrapNone/>
                <wp:docPr id="3" name="Bildeforklaring formet som et rektange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" cy="2571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FD4" w:rsidRDefault="00C06FD4" w:rsidP="00996BD2">
                            <w:pPr>
                              <w:jc w:val="center"/>
                            </w:pPr>
                            <w:r>
                              <w:t>1</w:t>
                            </w:r>
                          </w:p>
                          <w:p w:rsidR="00C06FD4" w:rsidRDefault="00C06FD4" w:rsidP="00996B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98D0E" id="Bildeforklaring formet som et rektangel 3" o:spid="_x0000_s1027" type="#_x0000_t61" style="position:absolute;margin-left:81.7pt;margin-top:71.85pt;width:19.8pt;height:20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" adj="6300,24300" fillcolor="#4f81bd [3204]" strokecolor="#243f60 [1604]" strokeweight="2pt">
                <v:textbox>
                  <w:txbxContent>
                    <w:p w:rsidR="00C06FD4" w:rsidRDefault="00C06FD4" w:rsidP="00996BD2">
                      <w:pPr>
                        <w:jc w:val="center"/>
                      </w:pPr>
                      <w:r>
                        <w:t>1</w:t>
                      </w:r>
                    </w:p>
                    <w:p w:rsidR="00C06FD4" w:rsidRDefault="00C06FD4" w:rsidP="00996BD2"/>
                  </w:txbxContent>
                </v:textbox>
              </v:shape>
            </w:pict>
          </mc:Fallback>
        </mc:AlternateContent>
      </w:r>
      <w:r w:rsidRPr="00F6704B">
        <w:rPr>
          <w:noProof/>
          <w:sz w:val="28"/>
          <w:szCs w:val="28"/>
        </w:rPr>
        <w:t>Adresse: Rådhusgata 3, 4950 Risør</w:t>
      </w:r>
    </w:p>
    <w:p w:rsidR="00996BD2" w:rsidRPr="00F6704B" w:rsidRDefault="00996BD2" w:rsidP="00996BD2">
      <w:pPr>
        <w:rPr>
          <w:noProof/>
          <w:sz w:val="28"/>
          <w:szCs w:val="28"/>
        </w:rPr>
      </w:pPr>
    </w:p>
    <w:p w:rsidR="00996BD2" w:rsidRDefault="00996BD2" w:rsidP="00996BD2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3261AF" wp14:editId="07DA65C6">
                <wp:simplePos x="0" y="0"/>
                <wp:positionH relativeFrom="column">
                  <wp:posOffset>790169</wp:posOffset>
                </wp:positionH>
                <wp:positionV relativeFrom="paragraph">
                  <wp:posOffset>1585309</wp:posOffset>
                </wp:positionV>
                <wp:extent cx="248947" cy="268096"/>
                <wp:effectExtent l="0" t="0" r="17780" b="55880"/>
                <wp:wrapNone/>
                <wp:docPr id="4" name="Bildeforklaring formet som et 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47" cy="268096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06FD4" w:rsidRDefault="00C06FD4" w:rsidP="00996BD2">
                            <w:pPr>
                              <w:jc w:val="center"/>
                            </w:pPr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261AF" id="Bildeforklaring formet som et rektangel 4" o:spid="_x0000_s1028" type="#_x0000_t61" style="position:absolute;margin-left:62.2pt;margin-top:124.85pt;width:19.6pt;height:21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" adj="6300,24300" fillcolor="#4f81bd [3204]" strokecolor="#243f60 [1604]" strokeweight="2pt">
                <v:textbox>
                  <w:txbxContent>
                    <w:p w:rsidR="00C06FD4" w:rsidRDefault="00C06FD4" w:rsidP="00996BD2">
                      <w:pPr>
                        <w:jc w:val="center"/>
                      </w:pPr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7EFF52" wp14:editId="0315D4F2">
                <wp:simplePos x="0" y="0"/>
                <wp:positionH relativeFrom="column">
                  <wp:posOffset>5246370</wp:posOffset>
                </wp:positionH>
                <wp:positionV relativeFrom="paragraph">
                  <wp:posOffset>1318895</wp:posOffset>
                </wp:positionV>
                <wp:extent cx="379095" cy="419735"/>
                <wp:effectExtent l="19050" t="0" r="20955" b="37465"/>
                <wp:wrapNone/>
                <wp:docPr id="6" name="Pil ne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095" cy="41973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8DD411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il ned 6" o:spid="_x0000_s1026" type="#_x0000_t67" style="position:absolute;margin-left:413.1pt;margin-top:103.85pt;width:29.85pt;height:33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" adj="11846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96E775" wp14:editId="733A5F66">
            <wp:extent cx="5760720" cy="2586996"/>
            <wp:effectExtent l="0" t="0" r="0" b="3810"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8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6BD2" w:rsidRDefault="00996BD2" w:rsidP="00996BD2">
      <w:pPr>
        <w:rPr>
          <w:noProof/>
        </w:rPr>
      </w:pPr>
      <w:r w:rsidRPr="0067564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AD267" wp14:editId="1A16871F">
                <wp:simplePos x="0" y="0"/>
                <wp:positionH relativeFrom="column">
                  <wp:posOffset>3002888</wp:posOffset>
                </wp:positionH>
                <wp:positionV relativeFrom="paragraph">
                  <wp:posOffset>4445</wp:posOffset>
                </wp:positionV>
                <wp:extent cx="252730" cy="310515"/>
                <wp:effectExtent l="19050" t="0" r="13970" b="32385"/>
                <wp:wrapNone/>
                <wp:docPr id="7" name="Pil ne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730" cy="3105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957D96" id="Pil ned 7" o:spid="_x0000_s1026" type="#_x0000_t67" style="position:absolute;margin-left:236.45pt;margin-top:.35pt;width:19.9pt;height:24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" adj="12810" fillcolor="#4f81bd [3204]" strokecolor="#243f60 [1604]" strokeweight="2pt"/>
            </w:pict>
          </mc:Fallback>
        </mc:AlternateContent>
      </w:r>
      <w:r w:rsidRPr="00675644">
        <w:rPr>
          <w:noProof/>
          <w:sz w:val="28"/>
          <w:szCs w:val="28"/>
        </w:rPr>
        <w:t>Rådhuset ligger ved denne markeringen</w:t>
      </w:r>
      <w:r>
        <w:rPr>
          <w:noProof/>
        </w:rPr>
        <w:t>:</w:t>
      </w:r>
    </w:p>
    <w:tbl>
      <w:tblPr>
        <w:tblStyle w:val="Tabellrutenett"/>
        <w:tblpPr w:leftFromText="141" w:rightFromText="141" w:vertAnchor="text" w:horzAnchor="margin" w:tblpXSpec="center" w:tblpY="237"/>
        <w:tblW w:w="0" w:type="auto"/>
        <w:tblLook w:val="04A0" w:firstRow="1" w:lastRow="0" w:firstColumn="1" w:lastColumn="0" w:noHBand="0" w:noVBand="1"/>
      </w:tblPr>
      <w:tblGrid>
        <w:gridCol w:w="959"/>
        <w:gridCol w:w="2083"/>
        <w:gridCol w:w="1701"/>
        <w:gridCol w:w="1701"/>
        <w:gridCol w:w="2552"/>
      </w:tblGrid>
      <w:tr w:rsidR="00996BD2" w:rsidTr="00C06FD4">
        <w:tc>
          <w:tcPr>
            <w:tcW w:w="959" w:type="dxa"/>
            <w:shd w:val="clear" w:color="auto" w:fill="8DB3E2" w:themeFill="text2" w:themeFillTint="66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Nr. på kart</w:t>
            </w:r>
          </w:p>
        </w:tc>
        <w:tc>
          <w:tcPr>
            <w:tcW w:w="1984" w:type="dxa"/>
            <w:shd w:val="clear" w:color="auto" w:fill="8DB3E2" w:themeFill="text2" w:themeFillTint="66"/>
          </w:tcPr>
          <w:p w:rsidR="00996BD2" w:rsidRPr="00675644" w:rsidRDefault="00996BD2" w:rsidP="00C06FD4">
            <w:pPr>
              <w:pStyle w:val="Listeavsnitt"/>
              <w:ind w:left="0"/>
              <w:jc w:val="center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Parkeringsplass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996BD2" w:rsidRPr="00675644" w:rsidRDefault="00996BD2" w:rsidP="00C06FD4">
            <w:pPr>
              <w:pStyle w:val="Listeavsnitt"/>
              <w:ind w:left="0"/>
              <w:jc w:val="center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Avstand til Rådhuset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996BD2" w:rsidRPr="00675644" w:rsidRDefault="00996BD2" w:rsidP="00C06FD4">
            <w:pPr>
              <w:pStyle w:val="Listeavsnitt"/>
              <w:ind w:left="0"/>
              <w:jc w:val="center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Tidsbruk ved gange</w:t>
            </w:r>
          </w:p>
        </w:tc>
        <w:tc>
          <w:tcPr>
            <w:tcW w:w="2552" w:type="dxa"/>
            <w:shd w:val="clear" w:color="auto" w:fill="8DB3E2" w:themeFill="text2" w:themeFillTint="66"/>
          </w:tcPr>
          <w:p w:rsidR="00996BD2" w:rsidRPr="00675644" w:rsidRDefault="00996BD2" w:rsidP="00C06FD4">
            <w:pPr>
              <w:pStyle w:val="Listeavsnitt"/>
              <w:ind w:left="0"/>
              <w:jc w:val="center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Parkeringsavgift døgn</w:t>
            </w:r>
          </w:p>
          <w:p w:rsidR="00996BD2" w:rsidRPr="00675644" w:rsidRDefault="00996BD2" w:rsidP="00C06FD4">
            <w:pPr>
              <w:pStyle w:val="Listeavsnitt"/>
              <w:ind w:left="0"/>
              <w:jc w:val="center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(Sjekk automat)</w:t>
            </w:r>
          </w:p>
        </w:tc>
      </w:tr>
      <w:tr w:rsidR="00996BD2" w:rsidTr="00C06FD4">
        <w:tc>
          <w:tcPr>
            <w:tcW w:w="959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1</w:t>
            </w:r>
          </w:p>
        </w:tc>
        <w:tc>
          <w:tcPr>
            <w:tcW w:w="1984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Tjenna</w:t>
            </w:r>
          </w:p>
        </w:tc>
        <w:tc>
          <w:tcPr>
            <w:tcW w:w="1701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700 meter</w:t>
            </w:r>
          </w:p>
        </w:tc>
        <w:tc>
          <w:tcPr>
            <w:tcW w:w="1701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5-7 min</w:t>
            </w:r>
          </w:p>
        </w:tc>
        <w:tc>
          <w:tcPr>
            <w:tcW w:w="2552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 xml:space="preserve">10 kr 1.9. - 30.4  </w:t>
            </w:r>
          </w:p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 xml:space="preserve">25 kr 1.5. - 30.8 </w:t>
            </w:r>
          </w:p>
        </w:tc>
      </w:tr>
      <w:tr w:rsidR="00996BD2" w:rsidTr="00C06FD4">
        <w:tc>
          <w:tcPr>
            <w:tcW w:w="959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2</w:t>
            </w:r>
          </w:p>
        </w:tc>
        <w:tc>
          <w:tcPr>
            <w:tcW w:w="1984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Rutebilstasjonen</w:t>
            </w:r>
          </w:p>
        </w:tc>
        <w:tc>
          <w:tcPr>
            <w:tcW w:w="1701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600 meter</w:t>
            </w:r>
          </w:p>
        </w:tc>
        <w:tc>
          <w:tcPr>
            <w:tcW w:w="1701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4-5 minutter</w:t>
            </w:r>
          </w:p>
        </w:tc>
        <w:tc>
          <w:tcPr>
            <w:tcW w:w="2552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Samme som over</w:t>
            </w:r>
          </w:p>
        </w:tc>
      </w:tr>
      <w:tr w:rsidR="00996BD2" w:rsidTr="00C06FD4">
        <w:tc>
          <w:tcPr>
            <w:tcW w:w="959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Hasdalen</w:t>
            </w:r>
          </w:p>
        </w:tc>
        <w:tc>
          <w:tcPr>
            <w:tcW w:w="1701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400 meter</w:t>
            </w:r>
          </w:p>
        </w:tc>
        <w:tc>
          <w:tcPr>
            <w:tcW w:w="1701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3 minutter</w:t>
            </w:r>
          </w:p>
        </w:tc>
        <w:tc>
          <w:tcPr>
            <w:tcW w:w="2552" w:type="dxa"/>
          </w:tcPr>
          <w:p w:rsidR="00996BD2" w:rsidRPr="00675644" w:rsidRDefault="00996BD2" w:rsidP="00C06FD4">
            <w:pPr>
              <w:pStyle w:val="Listeavsnitt"/>
              <w:ind w:left="0"/>
              <w:rPr>
                <w:sz w:val="28"/>
                <w:szCs w:val="28"/>
              </w:rPr>
            </w:pPr>
            <w:r w:rsidRPr="00675644">
              <w:rPr>
                <w:sz w:val="28"/>
                <w:szCs w:val="28"/>
              </w:rPr>
              <w:t>Samme som over</w:t>
            </w:r>
          </w:p>
        </w:tc>
      </w:tr>
    </w:tbl>
    <w:p w:rsidR="00996BD2" w:rsidRDefault="00996BD2" w:rsidP="00996BD2">
      <w:pPr>
        <w:pStyle w:val="Listeavsnitt"/>
      </w:pPr>
      <w:r>
        <w:t xml:space="preserve"> </w:t>
      </w:r>
    </w:p>
    <w:p w:rsidR="00996BD2" w:rsidRDefault="00996BD2" w:rsidP="00996BD2">
      <w:pPr>
        <w:pStyle w:val="Listeavsnitt"/>
      </w:pPr>
    </w:p>
    <w:p w:rsidR="00996BD2" w:rsidRDefault="00996BD2" w:rsidP="00996BD2">
      <w:pPr>
        <w:pStyle w:val="Listeavsnitt"/>
      </w:pPr>
    </w:p>
    <w:p w:rsidR="00996BD2" w:rsidRPr="00675644" w:rsidRDefault="00996BD2" w:rsidP="00996BD2">
      <w:pPr>
        <w:pStyle w:val="Listeavsnitt"/>
        <w:rPr>
          <w:sz w:val="28"/>
          <w:szCs w:val="28"/>
        </w:rPr>
      </w:pPr>
      <w:r w:rsidRPr="00675644">
        <w:rPr>
          <w:sz w:val="28"/>
          <w:szCs w:val="28"/>
        </w:rPr>
        <w:t>Vel møtt til Risør Rådhus!</w:t>
      </w:r>
    </w:p>
    <w:p w:rsidR="00D13C46" w:rsidRDefault="00D13C46" w:rsidP="00D13C46"/>
    <w:p w:rsidR="007D1B7F" w:rsidRDefault="007D1B7F" w:rsidP="00D13C46"/>
    <w:p w:rsidR="007D1B7F" w:rsidRDefault="007D1B7F" w:rsidP="00D13C46"/>
    <w:p w:rsidR="007D1B7F" w:rsidRDefault="007D1B7F" w:rsidP="00D13C46"/>
    <w:p w:rsidR="007D1B7F" w:rsidRDefault="007D1B7F" w:rsidP="00D13C46"/>
    <w:p w:rsidR="007D1B7F" w:rsidRDefault="007D1B7F">
      <w:r>
        <w:br w:type="page"/>
      </w:r>
    </w:p>
    <w:p w:rsidR="007D1B7F" w:rsidRDefault="007D1B7F" w:rsidP="007D1B7F">
      <w:pPr>
        <w:rPr>
          <w:b/>
          <w:sz w:val="32"/>
          <w:szCs w:val="40"/>
          <w:u w:val="single"/>
        </w:rPr>
      </w:pPr>
      <w:r w:rsidRPr="00B94EFA">
        <w:rPr>
          <w:b/>
          <w:sz w:val="32"/>
          <w:szCs w:val="40"/>
          <w:u w:val="single"/>
        </w:rPr>
        <w:lastRenderedPageBreak/>
        <w:t>BRUKSANVISNING</w:t>
      </w:r>
      <w:r>
        <w:rPr>
          <w:b/>
          <w:sz w:val="32"/>
          <w:szCs w:val="40"/>
          <w:u w:val="single"/>
        </w:rPr>
        <w:t xml:space="preserve"> –</w:t>
      </w:r>
      <w:r w:rsidRPr="00B94EFA">
        <w:rPr>
          <w:b/>
          <w:sz w:val="32"/>
          <w:szCs w:val="40"/>
          <w:u w:val="single"/>
        </w:rPr>
        <w:t xml:space="preserve"> KAFFETRAKTER</w:t>
      </w:r>
      <w:r>
        <w:rPr>
          <w:b/>
          <w:sz w:val="32"/>
          <w:szCs w:val="40"/>
          <w:u w:val="single"/>
        </w:rPr>
        <w:t xml:space="preserve"> 2 kolber</w:t>
      </w:r>
      <w:r w:rsidRPr="00B94EFA">
        <w:rPr>
          <w:b/>
          <w:sz w:val="32"/>
          <w:szCs w:val="40"/>
          <w:u w:val="single"/>
        </w:rPr>
        <w:t xml:space="preserve"> </w:t>
      </w:r>
    </w:p>
    <w:p w:rsidR="007D1B7F" w:rsidRDefault="007D1B7F" w:rsidP="007D1B7F">
      <w:pPr>
        <w:rPr>
          <w:b/>
          <w:sz w:val="32"/>
          <w:szCs w:val="40"/>
          <w:u w:val="single"/>
        </w:rPr>
      </w:pPr>
    </w:p>
    <w:p w:rsidR="007D1B7F" w:rsidRPr="00B94EFA" w:rsidRDefault="007D1B7F" w:rsidP="007D1B7F">
      <w:pPr>
        <w:rPr>
          <w:b/>
          <w:sz w:val="32"/>
          <w:szCs w:val="40"/>
          <w:u w:val="single"/>
        </w:rPr>
      </w:pPr>
    </w:p>
    <w:p w:rsidR="007D1B7F" w:rsidRPr="002B5E62" w:rsidRDefault="007D1B7F" w:rsidP="007D1B7F">
      <w:pPr>
        <w:rPr>
          <w:sz w:val="32"/>
          <w:szCs w:val="32"/>
        </w:rPr>
      </w:pPr>
    </w:p>
    <w:p w:rsidR="007D1B7F" w:rsidRPr="002B5E62" w:rsidRDefault="007D1B7F" w:rsidP="007D1B7F">
      <w:pPr>
        <w:rPr>
          <w:sz w:val="32"/>
          <w:szCs w:val="32"/>
        </w:rPr>
      </w:pPr>
    </w:p>
    <w:p w:rsidR="007D1B7F" w:rsidRPr="002B5E62" w:rsidRDefault="007D1B7F" w:rsidP="007D1B7F">
      <w:pPr>
        <w:numPr>
          <w:ilvl w:val="0"/>
          <w:numId w:val="10"/>
        </w:numPr>
        <w:rPr>
          <w:sz w:val="32"/>
          <w:szCs w:val="32"/>
        </w:rPr>
      </w:pPr>
      <w:r w:rsidRPr="002B5E62">
        <w:rPr>
          <w:sz w:val="32"/>
          <w:szCs w:val="32"/>
        </w:rPr>
        <w:t>Sett i kontakt og sett på trakteren.</w:t>
      </w:r>
    </w:p>
    <w:p w:rsidR="007D1B7F" w:rsidRPr="002B5E62" w:rsidRDefault="007D1B7F" w:rsidP="007D1B7F">
      <w:pPr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 xml:space="preserve">VIKTIG: </w:t>
      </w:r>
      <w:r w:rsidRPr="002B5E62">
        <w:rPr>
          <w:sz w:val="32"/>
          <w:szCs w:val="32"/>
        </w:rPr>
        <w:t>La stå en stund – trakter MÅ bli varm først.</w:t>
      </w:r>
    </w:p>
    <w:p w:rsidR="007D1B7F" w:rsidRDefault="007D1B7F" w:rsidP="007D1B7F">
      <w:pPr>
        <w:numPr>
          <w:ilvl w:val="0"/>
          <w:numId w:val="10"/>
        </w:numPr>
        <w:rPr>
          <w:sz w:val="32"/>
          <w:szCs w:val="32"/>
        </w:rPr>
      </w:pPr>
      <w:r w:rsidRPr="002B5E62">
        <w:rPr>
          <w:sz w:val="32"/>
          <w:szCs w:val="32"/>
        </w:rPr>
        <w:t xml:space="preserve">Fyll kolbe med vann og hell vann i </w:t>
      </w:r>
      <w:r>
        <w:rPr>
          <w:sz w:val="32"/>
          <w:szCs w:val="32"/>
        </w:rPr>
        <w:t>kaffetrakteren</w:t>
      </w:r>
      <w:r w:rsidRPr="002B5E62">
        <w:rPr>
          <w:sz w:val="32"/>
          <w:szCs w:val="32"/>
        </w:rPr>
        <w:t>.</w:t>
      </w:r>
    </w:p>
    <w:p w:rsidR="007D1B7F" w:rsidRDefault="007D1B7F" w:rsidP="007D1B7F">
      <w:pPr>
        <w:numPr>
          <w:ilvl w:val="0"/>
          <w:numId w:val="10"/>
        </w:numPr>
        <w:rPr>
          <w:sz w:val="32"/>
          <w:szCs w:val="32"/>
        </w:rPr>
      </w:pPr>
      <w:r>
        <w:rPr>
          <w:sz w:val="32"/>
          <w:szCs w:val="32"/>
        </w:rPr>
        <w:t>K</w:t>
      </w:r>
      <w:r w:rsidRPr="002B5E62">
        <w:rPr>
          <w:sz w:val="32"/>
          <w:szCs w:val="32"/>
        </w:rPr>
        <w:t>affe</w:t>
      </w:r>
      <w:r>
        <w:rPr>
          <w:sz w:val="32"/>
          <w:szCs w:val="32"/>
        </w:rPr>
        <w:t>mengde</w:t>
      </w:r>
      <w:r w:rsidRPr="002B5E62">
        <w:rPr>
          <w:sz w:val="32"/>
          <w:szCs w:val="32"/>
        </w:rPr>
        <w:t xml:space="preserve"> til 1 kolbe = </w:t>
      </w:r>
      <w:r w:rsidRPr="00084BBA">
        <w:rPr>
          <w:sz w:val="32"/>
          <w:szCs w:val="32"/>
          <w:highlight w:val="yellow"/>
        </w:rPr>
        <w:t>1 kaffekopp</w:t>
      </w:r>
      <w:r w:rsidRPr="002B5E62">
        <w:rPr>
          <w:sz w:val="32"/>
          <w:szCs w:val="32"/>
        </w:rPr>
        <w:t>.</w:t>
      </w:r>
    </w:p>
    <w:p w:rsidR="007D1B7F" w:rsidRDefault="007D1B7F" w:rsidP="007D1B7F">
      <w:pPr>
        <w:rPr>
          <w:sz w:val="32"/>
          <w:szCs w:val="32"/>
        </w:rPr>
      </w:pPr>
    </w:p>
    <w:p w:rsidR="007D1B7F" w:rsidRPr="00B94EFA" w:rsidRDefault="007D1B7F" w:rsidP="007D1B7F">
      <w:pPr>
        <w:rPr>
          <w:b/>
          <w:sz w:val="32"/>
          <w:szCs w:val="32"/>
          <w:u w:val="single"/>
        </w:rPr>
      </w:pPr>
      <w:r w:rsidRPr="00B94EFA">
        <w:rPr>
          <w:b/>
          <w:sz w:val="32"/>
          <w:szCs w:val="32"/>
          <w:u w:val="single"/>
        </w:rPr>
        <w:t>BRUKSANVISNING – KAFFEMASKIN «RETT PÅ KANNA»</w:t>
      </w:r>
    </w:p>
    <w:p w:rsidR="007D1B7F" w:rsidRDefault="007D1B7F" w:rsidP="007D1B7F">
      <w:pPr>
        <w:rPr>
          <w:sz w:val="32"/>
          <w:szCs w:val="32"/>
        </w:rPr>
      </w:pPr>
    </w:p>
    <w:p w:rsidR="007D1B7F" w:rsidRDefault="007D1B7F" w:rsidP="007D1B7F">
      <w:pPr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Sett i kontakt</w:t>
      </w:r>
    </w:p>
    <w:p w:rsidR="007D1B7F" w:rsidRDefault="007D1B7F" w:rsidP="007D1B7F">
      <w:pPr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Mål opp 2 liter vann</w:t>
      </w:r>
    </w:p>
    <w:p w:rsidR="007D1B7F" w:rsidRDefault="007D1B7F" w:rsidP="007D1B7F">
      <w:pPr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Hell vann på kaffemaskinen</w:t>
      </w:r>
    </w:p>
    <w:p w:rsidR="007D1B7F" w:rsidRDefault="007D1B7F" w:rsidP="007D1B7F">
      <w:pPr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 xml:space="preserve">Kaffemengde = </w:t>
      </w:r>
      <w:r w:rsidRPr="00084BBA">
        <w:rPr>
          <w:sz w:val="32"/>
          <w:szCs w:val="32"/>
          <w:highlight w:val="yellow"/>
        </w:rPr>
        <w:t>1 krus</w:t>
      </w:r>
    </w:p>
    <w:p w:rsidR="007D1B7F" w:rsidRDefault="007D1B7F" w:rsidP="007D1B7F">
      <w:pPr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Trykk på knapp «start»</w:t>
      </w:r>
    </w:p>
    <w:p w:rsidR="007D1B7F" w:rsidRDefault="007D1B7F" w:rsidP="007D1B7F">
      <w:pPr>
        <w:numPr>
          <w:ilvl w:val="0"/>
          <w:numId w:val="11"/>
        </w:numPr>
        <w:rPr>
          <w:sz w:val="32"/>
          <w:szCs w:val="32"/>
        </w:rPr>
      </w:pPr>
      <w:r>
        <w:rPr>
          <w:sz w:val="32"/>
          <w:szCs w:val="32"/>
        </w:rPr>
        <w:t>Maskinen sier ifra med et «pip» når kaffe er ferdig</w:t>
      </w:r>
    </w:p>
    <w:p w:rsidR="007D1B7F" w:rsidRDefault="007D1B7F" w:rsidP="007D1B7F">
      <w:pPr>
        <w:rPr>
          <w:sz w:val="32"/>
          <w:szCs w:val="32"/>
        </w:rPr>
      </w:pPr>
    </w:p>
    <w:p w:rsidR="007D1B7F" w:rsidRPr="002B5E62" w:rsidRDefault="007D1B7F" w:rsidP="007D1B7F">
      <w:pPr>
        <w:ind w:left="360"/>
        <w:rPr>
          <w:sz w:val="32"/>
          <w:szCs w:val="32"/>
        </w:rPr>
      </w:pPr>
    </w:p>
    <w:p w:rsidR="007D1B7F" w:rsidRPr="002B5E62" w:rsidRDefault="007D1B7F" w:rsidP="007D1B7F">
      <w:pPr>
        <w:rPr>
          <w:sz w:val="32"/>
          <w:szCs w:val="32"/>
        </w:rPr>
      </w:pPr>
    </w:p>
    <w:p w:rsidR="007D1B7F" w:rsidRPr="002B5E62" w:rsidRDefault="007D1B7F" w:rsidP="007D1B7F">
      <w:pPr>
        <w:rPr>
          <w:sz w:val="32"/>
          <w:szCs w:val="32"/>
        </w:rPr>
      </w:pPr>
    </w:p>
    <w:p w:rsidR="007D1B7F" w:rsidRPr="002B5E62" w:rsidRDefault="007D1B7F" w:rsidP="007D1B7F">
      <w:pPr>
        <w:rPr>
          <w:sz w:val="32"/>
          <w:szCs w:val="32"/>
        </w:rPr>
      </w:pPr>
      <w:r w:rsidRPr="002B5E62">
        <w:rPr>
          <w:sz w:val="32"/>
          <w:szCs w:val="32"/>
        </w:rPr>
        <w:t>Etter bruk:</w:t>
      </w:r>
    </w:p>
    <w:p w:rsidR="007D1B7F" w:rsidRPr="002B5E62" w:rsidRDefault="007D1B7F" w:rsidP="007D1B7F">
      <w:pPr>
        <w:rPr>
          <w:sz w:val="32"/>
          <w:szCs w:val="32"/>
        </w:rPr>
      </w:pPr>
    </w:p>
    <w:p w:rsidR="007D1B7F" w:rsidRPr="002B5E62" w:rsidRDefault="007D1B7F" w:rsidP="007D1B7F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B5E62">
        <w:rPr>
          <w:sz w:val="32"/>
          <w:szCs w:val="32"/>
        </w:rPr>
        <w:t>Skyll kolbe</w:t>
      </w:r>
      <w:r>
        <w:rPr>
          <w:sz w:val="32"/>
          <w:szCs w:val="32"/>
        </w:rPr>
        <w:t>r/kaffekanner</w:t>
      </w:r>
      <w:r w:rsidRPr="002B5E62">
        <w:rPr>
          <w:sz w:val="32"/>
          <w:szCs w:val="32"/>
        </w:rPr>
        <w:t xml:space="preserve"> etter bruk, kast kaffefilter i søpla.</w:t>
      </w:r>
    </w:p>
    <w:p w:rsidR="007D1B7F" w:rsidRPr="002B5E62" w:rsidRDefault="007D1B7F" w:rsidP="007D1B7F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Pr="002B5E62">
        <w:rPr>
          <w:sz w:val="32"/>
          <w:szCs w:val="32"/>
        </w:rPr>
        <w:t>Trekk ut kontakt.</w:t>
      </w:r>
    </w:p>
    <w:p w:rsidR="007D1B7F" w:rsidRPr="002B5E62" w:rsidRDefault="007D1B7F" w:rsidP="007D1B7F">
      <w:pPr>
        <w:rPr>
          <w:sz w:val="32"/>
          <w:szCs w:val="32"/>
        </w:rPr>
      </w:pPr>
    </w:p>
    <w:p w:rsidR="007D1B7F" w:rsidRPr="002B5E62" w:rsidRDefault="007D1B7F" w:rsidP="007D1B7F">
      <w:pPr>
        <w:rPr>
          <w:sz w:val="32"/>
          <w:szCs w:val="32"/>
        </w:rPr>
      </w:pPr>
      <w:r>
        <w:rPr>
          <w:sz w:val="32"/>
          <w:szCs w:val="32"/>
        </w:rPr>
        <w:t xml:space="preserve">   </w:t>
      </w:r>
    </w:p>
    <w:p w:rsidR="007D1B7F" w:rsidRPr="002B5E62" w:rsidRDefault="007D1B7F" w:rsidP="007D1B7F">
      <w:pPr>
        <w:jc w:val="center"/>
        <w:rPr>
          <w:sz w:val="32"/>
          <w:szCs w:val="32"/>
        </w:rPr>
      </w:pPr>
    </w:p>
    <w:p w:rsidR="007D1B7F" w:rsidRDefault="007D1B7F" w:rsidP="00D13C46"/>
    <w:sectPr w:rsidR="007D1B7F" w:rsidSect="009E26CE">
      <w:headerReference w:type="even" r:id="rId9"/>
      <w:headerReference w:type="default" r:id="rId10"/>
      <w:headerReference w:type="first" r:id="rId11"/>
      <w:footerReference w:type="first" r:id="rId12"/>
      <w:pgSz w:w="11906" w:h="16838" w:code="9"/>
      <w:pgMar w:top="1418" w:right="1106" w:bottom="1418" w:left="1418" w:header="68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7EBA" w:rsidRDefault="008D7EBA" w:rsidP="00D13C46">
      <w:r>
        <w:separator/>
      </w:r>
    </w:p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</w:endnote>
  <w:endnote w:type="continuationSeparator" w:id="0">
    <w:p w:rsidR="008D7EBA" w:rsidRDefault="008D7EBA" w:rsidP="00D13C46">
      <w:r>
        <w:continuationSeparator/>
      </w:r>
    </w:p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08" w:type="dxa"/>
      <w:tblLayout w:type="fixed"/>
      <w:tblLook w:val="01E0" w:firstRow="1" w:lastRow="1" w:firstColumn="1" w:lastColumn="1" w:noHBand="0" w:noVBand="0"/>
    </w:tblPr>
    <w:tblGrid>
      <w:gridCol w:w="1548"/>
      <w:gridCol w:w="1440"/>
      <w:gridCol w:w="1800"/>
      <w:gridCol w:w="3420"/>
      <w:gridCol w:w="1800"/>
    </w:tblGrid>
    <w:tr w:rsidR="00C06FD4" w:rsidRPr="00697048" w:rsidTr="00697048">
      <w:tc>
        <w:tcPr>
          <w:tcW w:w="1548" w:type="dxa"/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</w:p>
      </w:tc>
      <w:tc>
        <w:tcPr>
          <w:tcW w:w="1440" w:type="dxa"/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</w:p>
      </w:tc>
      <w:tc>
        <w:tcPr>
          <w:tcW w:w="1800" w:type="dxa"/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</w:p>
      </w:tc>
      <w:tc>
        <w:tcPr>
          <w:tcW w:w="3420" w:type="dxa"/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</w:p>
      </w:tc>
      <w:tc>
        <w:tcPr>
          <w:tcW w:w="1800" w:type="dxa"/>
          <w:vMerge w:val="restart"/>
          <w:shd w:val="clear" w:color="auto" w:fill="auto"/>
        </w:tcPr>
        <w:p w:rsidR="00C06FD4" w:rsidRPr="00697048" w:rsidRDefault="00C06FD4" w:rsidP="00697048">
          <w:pPr>
            <w:jc w:val="right"/>
            <w:rPr>
              <w:sz w:val="18"/>
              <w:szCs w:val="18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>
                <wp:extent cx="769620" cy="775970"/>
                <wp:effectExtent l="0" t="0" r="0" b="5080"/>
                <wp:docPr id="2" name="Bilde 2" descr="Trehuslogo - norsk - EPS-f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rehuslogo - norsk - EPS-fi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9620" cy="775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06FD4" w:rsidRPr="00697048" w:rsidTr="00697048">
      <w:tc>
        <w:tcPr>
          <w:tcW w:w="1548" w:type="dxa"/>
          <w:tcBorders>
            <w:bottom w:val="single" w:sz="4" w:space="0" w:color="auto"/>
          </w:tcBorders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</w:p>
      </w:tc>
      <w:tc>
        <w:tcPr>
          <w:tcW w:w="1440" w:type="dxa"/>
          <w:tcBorders>
            <w:bottom w:val="single" w:sz="4" w:space="0" w:color="auto"/>
          </w:tcBorders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</w:p>
      </w:tc>
      <w:tc>
        <w:tcPr>
          <w:tcW w:w="1800" w:type="dxa"/>
          <w:tcBorders>
            <w:bottom w:val="single" w:sz="4" w:space="0" w:color="auto"/>
          </w:tcBorders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</w:p>
      </w:tc>
      <w:tc>
        <w:tcPr>
          <w:tcW w:w="3420" w:type="dxa"/>
          <w:tcBorders>
            <w:bottom w:val="single" w:sz="4" w:space="0" w:color="auto"/>
          </w:tcBorders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  <w:lang w:val="de-DE"/>
            </w:rPr>
          </w:pPr>
        </w:p>
      </w:tc>
      <w:tc>
        <w:tcPr>
          <w:tcW w:w="1800" w:type="dxa"/>
          <w:vMerge/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  <w:lang w:val="de-DE"/>
            </w:rPr>
          </w:pPr>
        </w:p>
      </w:tc>
    </w:tr>
    <w:tr w:rsidR="00C06FD4" w:rsidRPr="00697048" w:rsidTr="00697048">
      <w:tc>
        <w:tcPr>
          <w:tcW w:w="1548" w:type="dxa"/>
          <w:tcBorders>
            <w:top w:val="single" w:sz="4" w:space="0" w:color="auto"/>
          </w:tcBorders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 xml:space="preserve"> Besøksadresse:</w:t>
          </w:r>
        </w:p>
      </w:tc>
      <w:tc>
        <w:tcPr>
          <w:tcW w:w="1440" w:type="dxa"/>
          <w:tcBorders>
            <w:top w:val="single" w:sz="4" w:space="0" w:color="auto"/>
          </w:tcBorders>
          <w:shd w:val="clear" w:color="auto" w:fill="auto"/>
        </w:tcPr>
        <w:p w:rsidR="00C06FD4" w:rsidRPr="00697048" w:rsidRDefault="00C06FD4" w:rsidP="00F60BCC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>Postadresse:</w:t>
          </w:r>
        </w:p>
      </w:tc>
      <w:tc>
        <w:tcPr>
          <w:tcW w:w="1800" w:type="dxa"/>
          <w:tcBorders>
            <w:top w:val="single" w:sz="4" w:space="0" w:color="auto"/>
          </w:tcBorders>
          <w:shd w:val="clear" w:color="auto" w:fill="auto"/>
        </w:tcPr>
        <w:p w:rsidR="00C06FD4" w:rsidRPr="00697048" w:rsidRDefault="00C06FD4" w:rsidP="00F60BCC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 xml:space="preserve">Dir.tlf.:  </w:t>
          </w:r>
          <w:bookmarkStart w:id="18" w:name="SaksbehTlf"/>
          <w:bookmarkEnd w:id="18"/>
        </w:p>
      </w:tc>
      <w:tc>
        <w:tcPr>
          <w:tcW w:w="3420" w:type="dxa"/>
          <w:tcBorders>
            <w:top w:val="single" w:sz="4" w:space="0" w:color="auto"/>
          </w:tcBorders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>Org.nr.:       964 977 402 MVA</w:t>
          </w:r>
        </w:p>
      </w:tc>
      <w:tc>
        <w:tcPr>
          <w:tcW w:w="1800" w:type="dxa"/>
          <w:vMerge/>
          <w:shd w:val="clear" w:color="auto" w:fill="auto"/>
        </w:tcPr>
        <w:p w:rsidR="00C06FD4" w:rsidRPr="00697048" w:rsidRDefault="00C06FD4" w:rsidP="005E1701">
          <w:pPr>
            <w:rPr>
              <w:b/>
              <w:sz w:val="18"/>
              <w:szCs w:val="18"/>
            </w:rPr>
          </w:pPr>
        </w:p>
      </w:tc>
    </w:tr>
    <w:tr w:rsidR="00C06FD4" w:rsidRPr="00697048" w:rsidTr="00697048">
      <w:tc>
        <w:tcPr>
          <w:tcW w:w="1548" w:type="dxa"/>
          <w:shd w:val="clear" w:color="auto" w:fill="auto"/>
        </w:tcPr>
        <w:p w:rsidR="00C06FD4" w:rsidRPr="00697048" w:rsidRDefault="00C06FD4" w:rsidP="00F60BCC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 xml:space="preserve"> </w:t>
          </w:r>
          <w:bookmarkStart w:id="19" w:name="ADMBESØKSADRESSE"/>
          <w:bookmarkEnd w:id="19"/>
        </w:p>
        <w:p w:rsidR="00C06FD4" w:rsidRPr="00697048" w:rsidRDefault="00C06FD4" w:rsidP="00F60BCC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 xml:space="preserve"> </w:t>
          </w:r>
          <w:bookmarkStart w:id="20" w:name="ADMPOSTNR"/>
          <w:bookmarkEnd w:id="20"/>
          <w:r w:rsidRPr="00697048">
            <w:rPr>
              <w:sz w:val="18"/>
              <w:szCs w:val="18"/>
            </w:rPr>
            <w:t xml:space="preserve">  </w:t>
          </w:r>
          <w:bookmarkStart w:id="21" w:name="ADMPOSTSTED"/>
          <w:bookmarkEnd w:id="21"/>
        </w:p>
      </w:tc>
      <w:tc>
        <w:tcPr>
          <w:tcW w:w="1440" w:type="dxa"/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>Postboks 158</w:t>
          </w:r>
        </w:p>
        <w:p w:rsidR="00C06FD4" w:rsidRPr="00697048" w:rsidRDefault="00C06FD4" w:rsidP="005E1701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>4952  Risør</w:t>
          </w:r>
        </w:p>
      </w:tc>
      <w:tc>
        <w:tcPr>
          <w:tcW w:w="1800" w:type="dxa"/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 xml:space="preserve">Tlf.:       </w:t>
          </w:r>
          <w:bookmarkStart w:id="22" w:name="ADMTELEFON"/>
          <w:bookmarkEnd w:id="22"/>
          <w:r w:rsidRPr="00697048">
            <w:rPr>
              <w:sz w:val="18"/>
              <w:szCs w:val="18"/>
            </w:rPr>
            <w:t xml:space="preserve"> </w:t>
          </w:r>
        </w:p>
        <w:p w:rsidR="00C06FD4" w:rsidRPr="00697048" w:rsidRDefault="00C06FD4" w:rsidP="009852FA">
          <w:pPr>
            <w:rPr>
              <w:sz w:val="18"/>
              <w:szCs w:val="18"/>
            </w:rPr>
          </w:pPr>
          <w:r w:rsidRPr="00697048">
            <w:rPr>
              <w:sz w:val="18"/>
              <w:szCs w:val="18"/>
            </w:rPr>
            <w:t xml:space="preserve">Fax.:      </w:t>
          </w:r>
          <w:bookmarkStart w:id="23" w:name="ADMTELEFAKS"/>
          <w:bookmarkEnd w:id="23"/>
          <w:r w:rsidRPr="00697048">
            <w:rPr>
              <w:sz w:val="18"/>
              <w:szCs w:val="18"/>
            </w:rPr>
            <w:t xml:space="preserve">  </w:t>
          </w:r>
        </w:p>
      </w:tc>
      <w:tc>
        <w:tcPr>
          <w:tcW w:w="3420" w:type="dxa"/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  <w:lang w:val="de-DE"/>
            </w:rPr>
          </w:pPr>
          <w:r w:rsidRPr="00697048">
            <w:rPr>
              <w:sz w:val="18"/>
              <w:szCs w:val="18"/>
              <w:lang w:val="de-DE"/>
            </w:rPr>
            <w:t xml:space="preserve">Bankkonto: </w:t>
          </w:r>
          <w:bookmarkStart w:id="24" w:name="ADMBANKGIRO"/>
          <w:bookmarkEnd w:id="24"/>
        </w:p>
        <w:p w:rsidR="00C06FD4" w:rsidRPr="00697048" w:rsidRDefault="00C06FD4" w:rsidP="005E1701">
          <w:pPr>
            <w:rPr>
              <w:sz w:val="18"/>
              <w:szCs w:val="18"/>
              <w:lang w:val="de-DE"/>
            </w:rPr>
          </w:pPr>
          <w:r w:rsidRPr="00697048">
            <w:rPr>
              <w:sz w:val="18"/>
              <w:szCs w:val="18"/>
              <w:lang w:val="de-DE"/>
            </w:rPr>
            <w:t xml:space="preserve">E-post: </w:t>
          </w:r>
          <w:hyperlink r:id="rId2" w:history="1">
            <w:r w:rsidRPr="00697048">
              <w:rPr>
                <w:rStyle w:val="Hyperkobling"/>
                <w:sz w:val="18"/>
                <w:szCs w:val="18"/>
                <w:lang w:val="de-DE"/>
              </w:rPr>
              <w:t>postmottak@risor.kommune.no</w:t>
            </w:r>
          </w:hyperlink>
        </w:p>
        <w:p w:rsidR="00C06FD4" w:rsidRPr="00697048" w:rsidRDefault="00C06FD4" w:rsidP="005E1701">
          <w:pPr>
            <w:rPr>
              <w:sz w:val="18"/>
              <w:szCs w:val="18"/>
              <w:lang w:val="de-DE"/>
            </w:rPr>
          </w:pPr>
          <w:r w:rsidRPr="00697048">
            <w:rPr>
              <w:sz w:val="18"/>
              <w:szCs w:val="18"/>
              <w:lang w:val="de-DE"/>
            </w:rPr>
            <w:t>www.risor.kommune.no</w:t>
          </w:r>
        </w:p>
      </w:tc>
      <w:tc>
        <w:tcPr>
          <w:tcW w:w="1800" w:type="dxa"/>
          <w:vMerge/>
          <w:shd w:val="clear" w:color="auto" w:fill="auto"/>
        </w:tcPr>
        <w:p w:rsidR="00C06FD4" w:rsidRPr="00697048" w:rsidRDefault="00C06FD4" w:rsidP="005E1701">
          <w:pPr>
            <w:rPr>
              <w:sz w:val="18"/>
              <w:szCs w:val="18"/>
              <w:lang w:val="de-DE"/>
            </w:rPr>
          </w:pPr>
        </w:p>
      </w:tc>
    </w:tr>
  </w:tbl>
  <w:p w:rsidR="00C06FD4" w:rsidRPr="00524148" w:rsidRDefault="00C06FD4" w:rsidP="00524148">
    <w:pPr>
      <w:pStyle w:val="Bunntekst"/>
      <w:rPr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7EBA" w:rsidRDefault="008D7EBA" w:rsidP="00D13C46">
      <w:r>
        <w:separator/>
      </w:r>
    </w:p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</w:footnote>
  <w:footnote w:type="continuationSeparator" w:id="0">
    <w:p w:rsidR="008D7EBA" w:rsidRDefault="008D7EBA" w:rsidP="00D13C46">
      <w:r>
        <w:continuationSeparator/>
      </w:r>
    </w:p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  <w:p w:rsidR="008D7EBA" w:rsidRDefault="008D7EBA" w:rsidP="00D13C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FD4" w:rsidRDefault="00C06FD4" w:rsidP="00D13C46"/>
  <w:p w:rsidR="00C06FD4" w:rsidRDefault="00C06FD4" w:rsidP="00D13C46"/>
  <w:p w:rsidR="00C06FD4" w:rsidRDefault="00C06FD4" w:rsidP="00D13C46"/>
  <w:p w:rsidR="00C06FD4" w:rsidRDefault="00C06FD4" w:rsidP="00D13C46"/>
  <w:p w:rsidR="00C06FD4" w:rsidRDefault="00C06FD4" w:rsidP="00D13C46"/>
  <w:p w:rsidR="00C06FD4" w:rsidRDefault="00C06FD4" w:rsidP="00D13C46"/>
  <w:p w:rsidR="00C06FD4" w:rsidRDefault="00C06FD4" w:rsidP="00D13C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6FD4" w:rsidRPr="00485210" w:rsidRDefault="00C06FD4" w:rsidP="007E449B">
    <w:pPr>
      <w:pStyle w:val="Topptekst"/>
      <w:tabs>
        <w:tab w:val="clear" w:pos="4536"/>
        <w:tab w:val="clear" w:pos="9072"/>
        <w:tab w:val="right" w:pos="9900"/>
      </w:tabs>
      <w:ind w:left="108"/>
    </w:pPr>
    <w:r w:rsidRPr="00C24AC5">
      <w:tab/>
    </w:r>
    <w:r w:rsidRPr="00485210">
      <w:t xml:space="preserve">Side </w:t>
    </w:r>
    <w:r>
      <w:rPr>
        <w:rStyle w:val="Sidetall"/>
      </w:rPr>
      <w:fldChar w:fldCharType="begin"/>
    </w:r>
    <w:r>
      <w:rPr>
        <w:rStyle w:val="Sidetall"/>
      </w:rPr>
      <w:instrText xml:space="preserve"> PAGE </w:instrText>
    </w:r>
    <w:r>
      <w:rPr>
        <w:rStyle w:val="Sidetall"/>
      </w:rPr>
      <w:fldChar w:fldCharType="separate"/>
    </w:r>
    <w:r w:rsidR="00592568">
      <w:rPr>
        <w:rStyle w:val="Sidetall"/>
        <w:noProof/>
      </w:rPr>
      <w:t>2</w:t>
    </w:r>
    <w:r>
      <w:rPr>
        <w:rStyle w:val="Sidetall"/>
      </w:rPr>
      <w:fldChar w:fldCharType="end"/>
    </w:r>
    <w:r>
      <w:rPr>
        <w:rStyle w:val="Sidetall"/>
      </w:rPr>
      <w:t xml:space="preserve"> av </w:t>
    </w:r>
    <w:r>
      <w:rPr>
        <w:rStyle w:val="Sidetall"/>
      </w:rPr>
      <w:fldChar w:fldCharType="begin"/>
    </w:r>
    <w:r>
      <w:rPr>
        <w:rStyle w:val="Sidetall"/>
      </w:rPr>
      <w:instrText xml:space="preserve"> NUMPAGES </w:instrText>
    </w:r>
    <w:r>
      <w:rPr>
        <w:rStyle w:val="Sidetall"/>
      </w:rPr>
      <w:fldChar w:fldCharType="separate"/>
    </w:r>
    <w:r w:rsidR="00592568">
      <w:rPr>
        <w:rStyle w:val="Sidetall"/>
        <w:noProof/>
      </w:rPr>
      <w:t>9</w:t>
    </w:r>
    <w:r>
      <w:rPr>
        <w:rStyle w:val="Sidetall"/>
      </w:rPr>
      <w:fldChar w:fldCharType="end"/>
    </w:r>
  </w:p>
  <w:p w:rsidR="00C06FD4" w:rsidRDefault="00C06FD4" w:rsidP="00756468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48" w:type="dxa"/>
      <w:tblInd w:w="-567" w:type="dxa"/>
      <w:tblLook w:val="00A0" w:firstRow="1" w:lastRow="0" w:firstColumn="1" w:lastColumn="0" w:noHBand="0" w:noVBand="0"/>
    </w:tblPr>
    <w:tblGrid>
      <w:gridCol w:w="1179"/>
      <w:gridCol w:w="4792"/>
      <w:gridCol w:w="3977"/>
    </w:tblGrid>
    <w:tr w:rsidR="00C06FD4" w:rsidTr="00697048">
      <w:trPr>
        <w:trHeight w:hRule="exact" w:val="1701"/>
      </w:trPr>
      <w:tc>
        <w:tcPr>
          <w:tcW w:w="1080" w:type="dxa"/>
          <w:shd w:val="clear" w:color="auto" w:fill="auto"/>
        </w:tcPr>
        <w:p w:rsidR="00C06FD4" w:rsidRPr="00C24AC5" w:rsidRDefault="00C06FD4" w:rsidP="00697048">
          <w:pPr>
            <w:spacing w:before="120"/>
          </w:pPr>
          <w:r>
            <w:rPr>
              <w:noProof/>
            </w:rPr>
            <w:drawing>
              <wp:inline distT="0" distB="0" distL="0" distR="0">
                <wp:extent cx="611505" cy="964565"/>
                <wp:effectExtent l="0" t="0" r="0" b="6985"/>
                <wp:docPr id="1" name="Bilde 1" descr="0901 - 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0901 - G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1505" cy="964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4" w:type="dxa"/>
          <w:shd w:val="clear" w:color="auto" w:fill="auto"/>
        </w:tcPr>
        <w:p w:rsidR="00C06FD4" w:rsidRPr="00697048" w:rsidRDefault="00C06FD4" w:rsidP="00FC173C">
          <w:pPr>
            <w:rPr>
              <w:b/>
              <w:sz w:val="32"/>
              <w:szCs w:val="32"/>
            </w:rPr>
          </w:pPr>
        </w:p>
        <w:p w:rsidR="00C06FD4" w:rsidRPr="00697048" w:rsidRDefault="00C06FD4" w:rsidP="00FC173C">
          <w:pPr>
            <w:rPr>
              <w:b/>
              <w:sz w:val="32"/>
              <w:szCs w:val="32"/>
            </w:rPr>
          </w:pPr>
          <w:smartTag w:uri="urn:schemas-microsoft-com:office:smarttags" w:element="PersonName">
            <w:smartTagPr>
              <w:attr w:name="ProductID" w:val="Ris￸r kommune"/>
            </w:smartTagPr>
            <w:r w:rsidRPr="00697048">
              <w:rPr>
                <w:b/>
                <w:sz w:val="36"/>
                <w:szCs w:val="36"/>
              </w:rPr>
              <w:t>R</w:t>
            </w:r>
            <w:r w:rsidRPr="00697048">
              <w:rPr>
                <w:b/>
                <w:sz w:val="32"/>
                <w:szCs w:val="32"/>
              </w:rPr>
              <w:t>ISØR KOMMUNE</w:t>
            </w:r>
          </w:smartTag>
        </w:p>
        <w:p w:rsidR="00C06FD4" w:rsidRPr="00697048" w:rsidRDefault="00C06FD4" w:rsidP="00FC173C">
          <w:pPr>
            <w:rPr>
              <w:b/>
              <w:sz w:val="26"/>
              <w:szCs w:val="26"/>
            </w:rPr>
          </w:pPr>
          <w:bookmarkStart w:id="17" w:name="OVADMBETEGNELSE"/>
          <w:bookmarkEnd w:id="17"/>
        </w:p>
      </w:tc>
      <w:tc>
        <w:tcPr>
          <w:tcW w:w="4034" w:type="dxa"/>
          <w:shd w:val="clear" w:color="auto" w:fill="auto"/>
        </w:tcPr>
        <w:p w:rsidR="00C06FD4" w:rsidRPr="00AB5B41" w:rsidRDefault="00C06FD4" w:rsidP="00FC173C">
          <w:pPr>
            <w:pStyle w:val="Topptekst"/>
          </w:pPr>
        </w:p>
      </w:tc>
    </w:tr>
  </w:tbl>
  <w:p w:rsidR="00C06FD4" w:rsidRDefault="00C06FD4" w:rsidP="00485E71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05771"/>
    <w:multiLevelType w:val="singleLevel"/>
    <w:tmpl w:val="0414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90F3E80"/>
    <w:multiLevelType w:val="hybridMultilevel"/>
    <w:tmpl w:val="26B8AB7C"/>
    <w:lvl w:ilvl="0" w:tplc="041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B020AA9"/>
    <w:multiLevelType w:val="hybridMultilevel"/>
    <w:tmpl w:val="93048790"/>
    <w:lvl w:ilvl="0" w:tplc="345E6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B2E1F25"/>
    <w:multiLevelType w:val="multilevel"/>
    <w:tmpl w:val="6666D30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ahoma" w:hAnsi="Tahoma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063001"/>
    <w:multiLevelType w:val="hybridMultilevel"/>
    <w:tmpl w:val="6666D306"/>
    <w:lvl w:ilvl="0" w:tplc="AA202D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6D5432"/>
    <w:multiLevelType w:val="hybridMultilevel"/>
    <w:tmpl w:val="82BCC9FE"/>
    <w:lvl w:ilvl="0" w:tplc="AA202D64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4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E094499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6F9D315D"/>
    <w:multiLevelType w:val="hybridMultilevel"/>
    <w:tmpl w:val="FE662C62"/>
    <w:lvl w:ilvl="0" w:tplc="DAEAE208">
      <w:start w:val="3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Tahoma" w:hint="default"/>
      </w:rPr>
    </w:lvl>
    <w:lvl w:ilvl="1" w:tplc="041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D90820"/>
    <w:multiLevelType w:val="singleLevel"/>
    <w:tmpl w:val="0414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74C46653"/>
    <w:multiLevelType w:val="singleLevel"/>
    <w:tmpl w:val="0414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7D224819"/>
    <w:multiLevelType w:val="singleLevel"/>
    <w:tmpl w:val="723606CE"/>
    <w:lvl w:ilvl="0">
      <w:numFmt w:val="bullet"/>
      <w:lvlText w:val="-"/>
      <w:lvlJc w:val="left"/>
      <w:pPr>
        <w:tabs>
          <w:tab w:val="num" w:pos="1509"/>
        </w:tabs>
        <w:ind w:left="1509" w:hanging="3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7"/>
  </w:num>
  <w:num w:numId="5">
    <w:abstractNumId w:val="8"/>
  </w:num>
  <w:num w:numId="6">
    <w:abstractNumId w:val="0"/>
  </w:num>
  <w:num w:numId="7">
    <w:abstractNumId w:val="6"/>
  </w:num>
  <w:num w:numId="8">
    <w:abstractNumId w:val="9"/>
  </w:num>
  <w:num w:numId="9">
    <w:abstractNumId w:val="10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568"/>
    <w:rsid w:val="00012AA5"/>
    <w:rsid w:val="000313C0"/>
    <w:rsid w:val="00035476"/>
    <w:rsid w:val="00054C49"/>
    <w:rsid w:val="000566AF"/>
    <w:rsid w:val="0007438D"/>
    <w:rsid w:val="00082173"/>
    <w:rsid w:val="00097461"/>
    <w:rsid w:val="000B24D5"/>
    <w:rsid w:val="000B3678"/>
    <w:rsid w:val="000B7E86"/>
    <w:rsid w:val="000C3DB4"/>
    <w:rsid w:val="000D0FDD"/>
    <w:rsid w:val="000D45FE"/>
    <w:rsid w:val="000E2D5A"/>
    <w:rsid w:val="000E4AB2"/>
    <w:rsid w:val="000F393F"/>
    <w:rsid w:val="0010325B"/>
    <w:rsid w:val="00104A04"/>
    <w:rsid w:val="00104F24"/>
    <w:rsid w:val="0011052D"/>
    <w:rsid w:val="00112C75"/>
    <w:rsid w:val="00116BA0"/>
    <w:rsid w:val="00137AD0"/>
    <w:rsid w:val="001442FB"/>
    <w:rsid w:val="001622CC"/>
    <w:rsid w:val="00163B5B"/>
    <w:rsid w:val="00170A33"/>
    <w:rsid w:val="00173FF3"/>
    <w:rsid w:val="001921CC"/>
    <w:rsid w:val="00195EC8"/>
    <w:rsid w:val="001B2851"/>
    <w:rsid w:val="001B5B1D"/>
    <w:rsid w:val="001D4A71"/>
    <w:rsid w:val="001E5476"/>
    <w:rsid w:val="001F15CB"/>
    <w:rsid w:val="001F1B9D"/>
    <w:rsid w:val="001F384B"/>
    <w:rsid w:val="0020753B"/>
    <w:rsid w:val="002163B6"/>
    <w:rsid w:val="00231A4D"/>
    <w:rsid w:val="00241F61"/>
    <w:rsid w:val="0024769D"/>
    <w:rsid w:val="00250B12"/>
    <w:rsid w:val="002562A1"/>
    <w:rsid w:val="002720A7"/>
    <w:rsid w:val="00277DF6"/>
    <w:rsid w:val="00284587"/>
    <w:rsid w:val="0029132D"/>
    <w:rsid w:val="0029210E"/>
    <w:rsid w:val="002958EE"/>
    <w:rsid w:val="002A4097"/>
    <w:rsid w:val="002A4BFB"/>
    <w:rsid w:val="002B5223"/>
    <w:rsid w:val="002C0D3C"/>
    <w:rsid w:val="002C17F5"/>
    <w:rsid w:val="002C1FCE"/>
    <w:rsid w:val="002C6652"/>
    <w:rsid w:val="002D33D0"/>
    <w:rsid w:val="002D7AD3"/>
    <w:rsid w:val="002E3548"/>
    <w:rsid w:val="002E426B"/>
    <w:rsid w:val="002E6136"/>
    <w:rsid w:val="002F1C98"/>
    <w:rsid w:val="0030373B"/>
    <w:rsid w:val="00305602"/>
    <w:rsid w:val="00305AD9"/>
    <w:rsid w:val="00312203"/>
    <w:rsid w:val="0032604B"/>
    <w:rsid w:val="003275E9"/>
    <w:rsid w:val="0035543E"/>
    <w:rsid w:val="00366521"/>
    <w:rsid w:val="00367769"/>
    <w:rsid w:val="0036787B"/>
    <w:rsid w:val="00382C63"/>
    <w:rsid w:val="003913C4"/>
    <w:rsid w:val="003927D9"/>
    <w:rsid w:val="003A23AB"/>
    <w:rsid w:val="003D0B9D"/>
    <w:rsid w:val="003D160E"/>
    <w:rsid w:val="003D1E56"/>
    <w:rsid w:val="003D4C6F"/>
    <w:rsid w:val="003E29FE"/>
    <w:rsid w:val="0040189B"/>
    <w:rsid w:val="004024F2"/>
    <w:rsid w:val="00407363"/>
    <w:rsid w:val="004115DA"/>
    <w:rsid w:val="00414A86"/>
    <w:rsid w:val="00420851"/>
    <w:rsid w:val="00425ADA"/>
    <w:rsid w:val="00430408"/>
    <w:rsid w:val="004345A7"/>
    <w:rsid w:val="004409EE"/>
    <w:rsid w:val="00450A78"/>
    <w:rsid w:val="004661EA"/>
    <w:rsid w:val="00477343"/>
    <w:rsid w:val="00485210"/>
    <w:rsid w:val="00485E71"/>
    <w:rsid w:val="00495DBC"/>
    <w:rsid w:val="004A043A"/>
    <w:rsid w:val="004B085C"/>
    <w:rsid w:val="004C414E"/>
    <w:rsid w:val="004E1BCF"/>
    <w:rsid w:val="004E6EAB"/>
    <w:rsid w:val="004E7662"/>
    <w:rsid w:val="00507BA5"/>
    <w:rsid w:val="00511D8D"/>
    <w:rsid w:val="00514328"/>
    <w:rsid w:val="00516C07"/>
    <w:rsid w:val="00524148"/>
    <w:rsid w:val="0053106D"/>
    <w:rsid w:val="0053345B"/>
    <w:rsid w:val="00534E22"/>
    <w:rsid w:val="00540A73"/>
    <w:rsid w:val="00545083"/>
    <w:rsid w:val="0054655E"/>
    <w:rsid w:val="00547CC3"/>
    <w:rsid w:val="005560F6"/>
    <w:rsid w:val="00566C18"/>
    <w:rsid w:val="00572CF3"/>
    <w:rsid w:val="00581F8C"/>
    <w:rsid w:val="00583AF1"/>
    <w:rsid w:val="00592568"/>
    <w:rsid w:val="005A11A5"/>
    <w:rsid w:val="005A27A7"/>
    <w:rsid w:val="005B1E1C"/>
    <w:rsid w:val="005C6AAE"/>
    <w:rsid w:val="005D1C1F"/>
    <w:rsid w:val="005D4510"/>
    <w:rsid w:val="005D4540"/>
    <w:rsid w:val="005D569C"/>
    <w:rsid w:val="005D59DA"/>
    <w:rsid w:val="005D7188"/>
    <w:rsid w:val="005E1701"/>
    <w:rsid w:val="005F3C82"/>
    <w:rsid w:val="00621D74"/>
    <w:rsid w:val="00622CAB"/>
    <w:rsid w:val="00664954"/>
    <w:rsid w:val="006863C5"/>
    <w:rsid w:val="00697048"/>
    <w:rsid w:val="006C7826"/>
    <w:rsid w:val="006E1AC9"/>
    <w:rsid w:val="006E290D"/>
    <w:rsid w:val="00710091"/>
    <w:rsid w:val="00723540"/>
    <w:rsid w:val="00743E24"/>
    <w:rsid w:val="00756468"/>
    <w:rsid w:val="00760F53"/>
    <w:rsid w:val="00765ABC"/>
    <w:rsid w:val="007677C3"/>
    <w:rsid w:val="00781C3B"/>
    <w:rsid w:val="0079179C"/>
    <w:rsid w:val="007976A9"/>
    <w:rsid w:val="007A23B2"/>
    <w:rsid w:val="007A3957"/>
    <w:rsid w:val="007B15F5"/>
    <w:rsid w:val="007B707E"/>
    <w:rsid w:val="007C1782"/>
    <w:rsid w:val="007C39F7"/>
    <w:rsid w:val="007D1B7F"/>
    <w:rsid w:val="007D47E8"/>
    <w:rsid w:val="007E449B"/>
    <w:rsid w:val="007E45B6"/>
    <w:rsid w:val="007E4772"/>
    <w:rsid w:val="007E4B8D"/>
    <w:rsid w:val="007E4BD2"/>
    <w:rsid w:val="007F0662"/>
    <w:rsid w:val="007F715F"/>
    <w:rsid w:val="00817112"/>
    <w:rsid w:val="00824792"/>
    <w:rsid w:val="00825D0D"/>
    <w:rsid w:val="00833783"/>
    <w:rsid w:val="00835681"/>
    <w:rsid w:val="0084211F"/>
    <w:rsid w:val="00846D4B"/>
    <w:rsid w:val="00854646"/>
    <w:rsid w:val="0086014D"/>
    <w:rsid w:val="00860321"/>
    <w:rsid w:val="00863C21"/>
    <w:rsid w:val="00866FE3"/>
    <w:rsid w:val="0087359B"/>
    <w:rsid w:val="0087718A"/>
    <w:rsid w:val="008777D8"/>
    <w:rsid w:val="008825A8"/>
    <w:rsid w:val="00895A29"/>
    <w:rsid w:val="0089688C"/>
    <w:rsid w:val="008A06D2"/>
    <w:rsid w:val="008B0195"/>
    <w:rsid w:val="008C07CA"/>
    <w:rsid w:val="008C174E"/>
    <w:rsid w:val="008D7EBA"/>
    <w:rsid w:val="00910FDD"/>
    <w:rsid w:val="00926A17"/>
    <w:rsid w:val="009303F5"/>
    <w:rsid w:val="00936B86"/>
    <w:rsid w:val="009508E4"/>
    <w:rsid w:val="009520CF"/>
    <w:rsid w:val="009522C5"/>
    <w:rsid w:val="00956066"/>
    <w:rsid w:val="009561A9"/>
    <w:rsid w:val="009570E0"/>
    <w:rsid w:val="00961E95"/>
    <w:rsid w:val="0096361C"/>
    <w:rsid w:val="0096789F"/>
    <w:rsid w:val="00974E89"/>
    <w:rsid w:val="009852FA"/>
    <w:rsid w:val="00985920"/>
    <w:rsid w:val="00996A7C"/>
    <w:rsid w:val="00996BD2"/>
    <w:rsid w:val="009A6007"/>
    <w:rsid w:val="009B1572"/>
    <w:rsid w:val="009B28F2"/>
    <w:rsid w:val="009B6ED7"/>
    <w:rsid w:val="009B71CB"/>
    <w:rsid w:val="009C3049"/>
    <w:rsid w:val="009C6FA0"/>
    <w:rsid w:val="009D3F20"/>
    <w:rsid w:val="009E0757"/>
    <w:rsid w:val="009E26CE"/>
    <w:rsid w:val="009F1D1D"/>
    <w:rsid w:val="00A02DF6"/>
    <w:rsid w:val="00A059D2"/>
    <w:rsid w:val="00A14B1D"/>
    <w:rsid w:val="00A203BB"/>
    <w:rsid w:val="00A217B4"/>
    <w:rsid w:val="00A25566"/>
    <w:rsid w:val="00A266C6"/>
    <w:rsid w:val="00A3213E"/>
    <w:rsid w:val="00A328C2"/>
    <w:rsid w:val="00A51860"/>
    <w:rsid w:val="00A53D54"/>
    <w:rsid w:val="00A60729"/>
    <w:rsid w:val="00A70A78"/>
    <w:rsid w:val="00A75FEF"/>
    <w:rsid w:val="00A9036F"/>
    <w:rsid w:val="00A96CFF"/>
    <w:rsid w:val="00AB02C8"/>
    <w:rsid w:val="00AB5B41"/>
    <w:rsid w:val="00AC29DA"/>
    <w:rsid w:val="00AD133A"/>
    <w:rsid w:val="00AE00C4"/>
    <w:rsid w:val="00AE61DC"/>
    <w:rsid w:val="00AF70BF"/>
    <w:rsid w:val="00B03841"/>
    <w:rsid w:val="00B04C9F"/>
    <w:rsid w:val="00B142E5"/>
    <w:rsid w:val="00B22521"/>
    <w:rsid w:val="00B23F0F"/>
    <w:rsid w:val="00B30A50"/>
    <w:rsid w:val="00B37A60"/>
    <w:rsid w:val="00B40816"/>
    <w:rsid w:val="00B413D5"/>
    <w:rsid w:val="00B45525"/>
    <w:rsid w:val="00B50710"/>
    <w:rsid w:val="00B53AC6"/>
    <w:rsid w:val="00B57E13"/>
    <w:rsid w:val="00B644E3"/>
    <w:rsid w:val="00B72411"/>
    <w:rsid w:val="00B806BF"/>
    <w:rsid w:val="00B83159"/>
    <w:rsid w:val="00B84334"/>
    <w:rsid w:val="00BA5BE9"/>
    <w:rsid w:val="00BB31FF"/>
    <w:rsid w:val="00BB6554"/>
    <w:rsid w:val="00BB7CD1"/>
    <w:rsid w:val="00BC2736"/>
    <w:rsid w:val="00BD1BF7"/>
    <w:rsid w:val="00BD3C09"/>
    <w:rsid w:val="00BE7A22"/>
    <w:rsid w:val="00BF52C6"/>
    <w:rsid w:val="00C0475B"/>
    <w:rsid w:val="00C06FD4"/>
    <w:rsid w:val="00C12AF2"/>
    <w:rsid w:val="00C1529F"/>
    <w:rsid w:val="00C23953"/>
    <w:rsid w:val="00C24AC5"/>
    <w:rsid w:val="00C3188C"/>
    <w:rsid w:val="00C45570"/>
    <w:rsid w:val="00C52557"/>
    <w:rsid w:val="00C87F9A"/>
    <w:rsid w:val="00C93C3C"/>
    <w:rsid w:val="00C97236"/>
    <w:rsid w:val="00C97B60"/>
    <w:rsid w:val="00CB6098"/>
    <w:rsid w:val="00CB73D9"/>
    <w:rsid w:val="00CC04F8"/>
    <w:rsid w:val="00CC6ECF"/>
    <w:rsid w:val="00CD7BF7"/>
    <w:rsid w:val="00CE140C"/>
    <w:rsid w:val="00CE70E6"/>
    <w:rsid w:val="00CF21BB"/>
    <w:rsid w:val="00D0780D"/>
    <w:rsid w:val="00D113E5"/>
    <w:rsid w:val="00D13361"/>
    <w:rsid w:val="00D13C46"/>
    <w:rsid w:val="00D37711"/>
    <w:rsid w:val="00D44A28"/>
    <w:rsid w:val="00D46DEF"/>
    <w:rsid w:val="00D717E4"/>
    <w:rsid w:val="00D75C65"/>
    <w:rsid w:val="00D76DAA"/>
    <w:rsid w:val="00D80168"/>
    <w:rsid w:val="00D90D9B"/>
    <w:rsid w:val="00D91E88"/>
    <w:rsid w:val="00DA0799"/>
    <w:rsid w:val="00DA3776"/>
    <w:rsid w:val="00DA5A68"/>
    <w:rsid w:val="00DB4205"/>
    <w:rsid w:val="00DB6DE5"/>
    <w:rsid w:val="00DC0DF0"/>
    <w:rsid w:val="00DD0D89"/>
    <w:rsid w:val="00DE0A91"/>
    <w:rsid w:val="00DF7DC7"/>
    <w:rsid w:val="00E03FB1"/>
    <w:rsid w:val="00E26A45"/>
    <w:rsid w:val="00E331C9"/>
    <w:rsid w:val="00E35338"/>
    <w:rsid w:val="00E4085C"/>
    <w:rsid w:val="00E60191"/>
    <w:rsid w:val="00E63844"/>
    <w:rsid w:val="00E77939"/>
    <w:rsid w:val="00E80A77"/>
    <w:rsid w:val="00E87647"/>
    <w:rsid w:val="00E90C5F"/>
    <w:rsid w:val="00EA0643"/>
    <w:rsid w:val="00EA17CF"/>
    <w:rsid w:val="00EA57AF"/>
    <w:rsid w:val="00EB08ED"/>
    <w:rsid w:val="00ED014D"/>
    <w:rsid w:val="00EE0123"/>
    <w:rsid w:val="00EE3E80"/>
    <w:rsid w:val="00EE55E8"/>
    <w:rsid w:val="00EE62C5"/>
    <w:rsid w:val="00EE753A"/>
    <w:rsid w:val="00EE7C1D"/>
    <w:rsid w:val="00F212AB"/>
    <w:rsid w:val="00F238CD"/>
    <w:rsid w:val="00F302CC"/>
    <w:rsid w:val="00F3147B"/>
    <w:rsid w:val="00F4060E"/>
    <w:rsid w:val="00F44C22"/>
    <w:rsid w:val="00F469D7"/>
    <w:rsid w:val="00F46A07"/>
    <w:rsid w:val="00F519D5"/>
    <w:rsid w:val="00F550CC"/>
    <w:rsid w:val="00F563BB"/>
    <w:rsid w:val="00F60BCC"/>
    <w:rsid w:val="00F652C1"/>
    <w:rsid w:val="00F8761E"/>
    <w:rsid w:val="00FB6576"/>
    <w:rsid w:val="00FC0E74"/>
    <w:rsid w:val="00FC173C"/>
    <w:rsid w:val="00FC17F0"/>
    <w:rsid w:val="00FC2002"/>
    <w:rsid w:val="00FC5ECB"/>
    <w:rsid w:val="00FC7C6F"/>
    <w:rsid w:val="00FD199A"/>
    <w:rsid w:val="00FF1E1E"/>
    <w:rsid w:val="00FF7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  <w14:docId w14:val="4397D330"/>
  <w15:docId w15:val="{6AB03ADA-937B-4F2E-BEF4-D85D0AD46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1701"/>
    <w:rPr>
      <w:sz w:val="24"/>
      <w:szCs w:val="24"/>
    </w:rPr>
  </w:style>
  <w:style w:type="paragraph" w:styleId="Overskrift1">
    <w:name w:val="heading 1"/>
    <w:basedOn w:val="Normal"/>
    <w:next w:val="Normal"/>
    <w:qFormat/>
    <w:rsid w:val="00D91E88"/>
    <w:pPr>
      <w:keepNext/>
      <w:spacing w:before="240" w:after="240"/>
      <w:outlineLvl w:val="0"/>
    </w:pPr>
    <w:rPr>
      <w:rFonts w:cs="Arial"/>
      <w:b/>
      <w:bCs/>
      <w:kern w:val="32"/>
      <w:szCs w:val="28"/>
    </w:rPr>
  </w:style>
  <w:style w:type="paragraph" w:styleId="Overskrift2">
    <w:name w:val="heading 2"/>
    <w:basedOn w:val="Normal"/>
    <w:next w:val="Normal"/>
    <w:qFormat/>
    <w:rsid w:val="0030373B"/>
    <w:pPr>
      <w:keepNext/>
      <w:spacing w:before="240" w:after="120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autoRedefine/>
    <w:qFormat/>
    <w:rsid w:val="004E7662"/>
    <w:pPr>
      <w:keepNext/>
      <w:tabs>
        <w:tab w:val="left" w:pos="0"/>
      </w:tabs>
      <w:spacing w:before="240" w:after="120"/>
      <w:jc w:val="center"/>
      <w:outlineLvl w:val="2"/>
    </w:pPr>
    <w:rPr>
      <w:rFonts w:cs="Arial"/>
      <w:b/>
      <w:bCs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rsid w:val="00C24AC5"/>
    <w:pPr>
      <w:tabs>
        <w:tab w:val="center" w:pos="4536"/>
        <w:tab w:val="right" w:pos="9072"/>
      </w:tabs>
    </w:pPr>
    <w:rPr>
      <w:sz w:val="16"/>
    </w:rPr>
  </w:style>
  <w:style w:type="paragraph" w:styleId="Bunntekst">
    <w:name w:val="footer"/>
    <w:basedOn w:val="Normal"/>
    <w:rsid w:val="003927D9"/>
    <w:pPr>
      <w:tabs>
        <w:tab w:val="center" w:pos="4536"/>
        <w:tab w:val="right" w:pos="9072"/>
      </w:tabs>
    </w:pPr>
  </w:style>
  <w:style w:type="table" w:styleId="Tabellrutenett">
    <w:name w:val="Table Grid"/>
    <w:basedOn w:val="Vanligtabell"/>
    <w:uiPriority w:val="59"/>
    <w:rsid w:val="00C152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idetall">
    <w:name w:val="page number"/>
    <w:basedOn w:val="Standardskriftforavsnitt"/>
    <w:rsid w:val="00485210"/>
  </w:style>
  <w:style w:type="paragraph" w:customStyle="1" w:styleId="Sakstittel1">
    <w:name w:val="Sakstittel1"/>
    <w:basedOn w:val="Overskrift1"/>
    <w:rsid w:val="00E87647"/>
  </w:style>
  <w:style w:type="paragraph" w:customStyle="1" w:styleId="Sakstittel2">
    <w:name w:val="Sakstittel2"/>
    <w:basedOn w:val="Overskrift2"/>
    <w:rsid w:val="00E87647"/>
  </w:style>
  <w:style w:type="character" w:styleId="Hyperkobling">
    <w:name w:val="Hyperlink"/>
    <w:rsid w:val="00F519D5"/>
    <w:rPr>
      <w:color w:val="0000FF"/>
      <w:u w:val="single"/>
    </w:rPr>
  </w:style>
  <w:style w:type="paragraph" w:styleId="Bobletekst">
    <w:name w:val="Balloon Text"/>
    <w:basedOn w:val="Normal"/>
    <w:semiHidden/>
    <w:rsid w:val="00FC5ECB"/>
    <w:rPr>
      <w:rFonts w:ascii="Tahoma" w:hAnsi="Tahoma" w:cs="Tahoma"/>
      <w:sz w:val="16"/>
      <w:szCs w:val="16"/>
    </w:rPr>
  </w:style>
  <w:style w:type="paragraph" w:styleId="Brdtekstinnrykk">
    <w:name w:val="Body Text Indent"/>
    <w:basedOn w:val="Normal"/>
    <w:rsid w:val="00863C21"/>
    <w:pPr>
      <w:tabs>
        <w:tab w:val="left" w:pos="284"/>
        <w:tab w:val="left" w:pos="2448"/>
        <w:tab w:val="left" w:pos="3744"/>
        <w:tab w:val="center" w:pos="4320"/>
        <w:tab w:val="left" w:pos="5040"/>
        <w:tab w:val="left" w:pos="6336"/>
        <w:tab w:val="left" w:pos="7632"/>
        <w:tab w:val="left" w:pos="8928"/>
      </w:tabs>
      <w:ind w:left="1155"/>
    </w:pPr>
    <w:rPr>
      <w:szCs w:val="20"/>
    </w:rPr>
  </w:style>
  <w:style w:type="paragraph" w:styleId="Brdtekstinnrykk2">
    <w:name w:val="Body Text Indent 2"/>
    <w:basedOn w:val="Normal"/>
    <w:rsid w:val="00863C21"/>
    <w:pPr>
      <w:tabs>
        <w:tab w:val="left" w:pos="284"/>
        <w:tab w:val="left" w:pos="1152"/>
        <w:tab w:val="left" w:pos="2448"/>
        <w:tab w:val="left" w:pos="3744"/>
        <w:tab w:val="center" w:pos="4320"/>
        <w:tab w:val="left" w:pos="5040"/>
        <w:tab w:val="left" w:pos="6336"/>
        <w:tab w:val="left" w:pos="7632"/>
        <w:tab w:val="left" w:pos="8928"/>
      </w:tabs>
      <w:ind w:left="1152"/>
    </w:pPr>
    <w:rPr>
      <w:szCs w:val="20"/>
    </w:rPr>
  </w:style>
  <w:style w:type="paragraph" w:styleId="Brdtekstinnrykk3">
    <w:name w:val="Body Text Indent 3"/>
    <w:basedOn w:val="Normal"/>
    <w:rsid w:val="00863C21"/>
    <w:pPr>
      <w:tabs>
        <w:tab w:val="left" w:pos="284"/>
        <w:tab w:val="left" w:pos="1152"/>
        <w:tab w:val="left" w:pos="2448"/>
        <w:tab w:val="left" w:pos="3744"/>
        <w:tab w:val="center" w:pos="4320"/>
        <w:tab w:val="left" w:pos="5040"/>
        <w:tab w:val="left" w:pos="6336"/>
        <w:tab w:val="left" w:pos="7632"/>
        <w:tab w:val="left" w:pos="8928"/>
      </w:tabs>
      <w:ind w:left="144"/>
    </w:pPr>
    <w:rPr>
      <w:szCs w:val="20"/>
    </w:rPr>
  </w:style>
  <w:style w:type="paragraph" w:styleId="Listeavsnitt">
    <w:name w:val="List Paragraph"/>
    <w:basedOn w:val="Normal"/>
    <w:uiPriority w:val="34"/>
    <w:qFormat/>
    <w:rsid w:val="00EE6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ottak@risor.kommune.no" TargetMode="External"/><Relationship Id="rId1" Type="http://schemas.openxmlformats.org/officeDocument/2006/relationships/image" Target="media/image4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30568\Downloads\Leiekontrakt%20Ris&#248;r%20r&#229;dhus%20(1)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Leiekontrakt Risør rådhus (1)</Template>
  <TotalTime>2</TotalTime>
  <Pages>9</Pages>
  <Words>1492</Words>
  <Characters>7913</Characters>
  <Application>Microsoft Office Word</Application>
  <DocSecurity>0</DocSecurity>
  <Lines>65</Lines>
  <Paragraphs>18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Ergo Group</vt:lpstr>
    </vt:vector>
  </TitlesOfParts>
  <Company>Gecko AS</Company>
  <LinksUpToDate>false</LinksUpToDate>
  <CharactersWithSpaces>9387</CharactersWithSpaces>
  <SharedDoc>false</SharedDoc>
  <HLinks>
    <vt:vector size="6" baseType="variant">
      <vt:variant>
        <vt:i4>6029354</vt:i4>
      </vt:variant>
      <vt:variant>
        <vt:i4>6</vt:i4>
      </vt:variant>
      <vt:variant>
        <vt:i4>0</vt:i4>
      </vt:variant>
      <vt:variant>
        <vt:i4>5</vt:i4>
      </vt:variant>
      <vt:variant>
        <vt:lpwstr>mailto:postmottak@risor.kommune.no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Ergo Group</dc:title>
  <dc:creator>Frøyna, Lise</dc:creator>
  <cp:lastModifiedBy>Frøyna, Lise</cp:lastModifiedBy>
  <cp:revision>1</cp:revision>
  <cp:lastPrinted>2011-02-15T13:54:00Z</cp:lastPrinted>
  <dcterms:created xsi:type="dcterms:W3CDTF">2022-08-31T06:53:00Z</dcterms:created>
  <dcterms:modified xsi:type="dcterms:W3CDTF">2022-08-31T06:55:00Z</dcterms:modified>
</cp:coreProperties>
</file>